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819" w:type="dxa"/>
        <w:tblInd w:w="392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137"/>
        <w:gridCol w:w="567"/>
        <w:gridCol w:w="4115"/>
      </w:tblGrid>
      <w:tr w:rsidR="001838F7" w:rsidRPr="001838F7" w14:paraId="39994459" w14:textId="77777777" w:rsidTr="008A79BA">
        <w:trPr>
          <w:cantSplit/>
          <w:trHeight w:hRule="exact" w:val="340"/>
        </w:trPr>
        <w:tc>
          <w:tcPr>
            <w:tcW w:w="9819" w:type="dxa"/>
            <w:gridSpan w:val="3"/>
            <w:noWrap/>
            <w:tcMar>
              <w:bottom w:w="0" w:type="dxa"/>
            </w:tcMar>
          </w:tcPr>
          <w:p w14:paraId="3C483801" w14:textId="77777777" w:rsidR="001838F7" w:rsidRPr="001838F7" w:rsidRDefault="001838F7" w:rsidP="001838F7">
            <w:pPr>
              <w:rPr>
                <w:rFonts w:eastAsia="Times New Roman"/>
                <w:noProof/>
                <w:color w:val="auto"/>
                <w:szCs w:val="16"/>
              </w:rPr>
            </w:pPr>
            <w:r w:rsidRPr="001838F7">
              <w:rPr>
                <w:rFonts w:eastAsia="Times New Roman"/>
                <w:noProof/>
                <w:color w:val="auto"/>
                <w:szCs w:val="16"/>
              </w:rPr>
              <w:t>До:</w:t>
            </w:r>
          </w:p>
        </w:tc>
      </w:tr>
      <w:tr w:rsidR="001838F7" w:rsidRPr="001838F7" w14:paraId="00BF4999" w14:textId="77777777" w:rsidTr="00EA3E3B">
        <w:trPr>
          <w:cantSplit/>
          <w:trHeight w:hRule="exact" w:val="933"/>
        </w:trPr>
        <w:tc>
          <w:tcPr>
            <w:tcW w:w="5137" w:type="dxa"/>
            <w:vMerge w:val="restart"/>
            <w:noWrap/>
            <w:tcMar>
              <w:bottom w:w="0" w:type="dxa"/>
            </w:tcMar>
          </w:tcPr>
          <w:p w14:paraId="47DFE24C" w14:textId="77777777" w:rsidR="00CC0BB7" w:rsidRPr="0007792C" w:rsidRDefault="00CC0BB7" w:rsidP="00CC0BB7">
            <w:pPr>
              <w:spacing w:after="60"/>
              <w:rPr>
                <w:rFonts w:eastAsia="Times New Roman"/>
                <w:noProof/>
                <w:color w:val="auto"/>
                <w:szCs w:val="16"/>
                <w:lang w:val="ru-RU"/>
              </w:rPr>
            </w:pPr>
            <w:r w:rsidRPr="00ED27DE">
              <w:rPr>
                <w:rFonts w:eastAsia="Times New Roman"/>
                <w:noProof/>
                <w:color w:val="auto"/>
                <w:szCs w:val="16"/>
              </w:rPr>
              <w:t>Управа за јавни приходи</w:t>
            </w:r>
          </w:p>
          <w:p w14:paraId="72F960E3" w14:textId="77777777" w:rsidR="00CC0BB7" w:rsidRPr="00ED27DE" w:rsidRDefault="00CC0BB7" w:rsidP="00CC0BB7">
            <w:pPr>
              <w:spacing w:after="60"/>
              <w:rPr>
                <w:rFonts w:eastAsia="Times New Roman"/>
                <w:noProof/>
                <w:color w:val="auto"/>
                <w:szCs w:val="16"/>
              </w:rPr>
            </w:pPr>
            <w:r w:rsidRPr="00ED27DE">
              <w:rPr>
                <w:rFonts w:eastAsia="Times New Roman"/>
                <w:noProof/>
                <w:color w:val="auto"/>
                <w:szCs w:val="16"/>
              </w:rPr>
              <w:t>Генерална дирекција Скопје</w:t>
            </w:r>
          </w:p>
          <w:p w14:paraId="6406D827" w14:textId="77777777" w:rsidR="00CC0BB7" w:rsidRPr="00ED27DE" w:rsidRDefault="00CC0BB7" w:rsidP="00CC0BB7">
            <w:pPr>
              <w:spacing w:after="60"/>
              <w:rPr>
                <w:rFonts w:eastAsia="Times New Roman"/>
                <w:noProof/>
                <w:color w:val="auto"/>
                <w:szCs w:val="16"/>
              </w:rPr>
            </w:pPr>
            <w:r w:rsidRPr="00ED27DE">
              <w:rPr>
                <w:rFonts w:eastAsia="Times New Roman"/>
                <w:noProof/>
                <w:color w:val="auto"/>
                <w:szCs w:val="16"/>
              </w:rPr>
              <w:t xml:space="preserve">бул. </w:t>
            </w:r>
            <w:r w:rsidRPr="00ED27DE">
              <w:rPr>
                <w:color w:val="auto"/>
              </w:rPr>
              <w:t>„</w:t>
            </w:r>
            <w:r w:rsidRPr="00ED27DE">
              <w:rPr>
                <w:rFonts w:eastAsia="Times New Roman"/>
                <w:noProof/>
                <w:color w:val="auto"/>
                <w:szCs w:val="16"/>
              </w:rPr>
              <w:t xml:space="preserve">Кузман Јосифовски </w:t>
            </w:r>
            <w:r w:rsidRPr="0007792C">
              <w:rPr>
                <w:rFonts w:eastAsia="Times New Roman"/>
                <w:noProof/>
                <w:color w:val="auto"/>
                <w:szCs w:val="16"/>
                <w:lang w:val="ru-RU"/>
              </w:rPr>
              <w:t xml:space="preserve">– </w:t>
            </w:r>
            <w:r w:rsidRPr="00ED27DE">
              <w:rPr>
                <w:rFonts w:eastAsia="Times New Roman"/>
                <w:noProof/>
                <w:color w:val="auto"/>
                <w:szCs w:val="16"/>
              </w:rPr>
              <w:t>Питу</w:t>
            </w:r>
            <w:r w:rsidRPr="0007792C">
              <w:rPr>
                <w:rFonts w:eastAsia="Times New Roman"/>
                <w:noProof/>
                <w:color w:val="auto"/>
                <w:szCs w:val="16"/>
                <w:lang w:val="ru-RU"/>
              </w:rPr>
              <w:t xml:space="preserve">” </w:t>
            </w:r>
            <w:r w:rsidRPr="00ED27DE">
              <w:rPr>
                <w:rFonts w:eastAsia="Times New Roman"/>
                <w:noProof/>
                <w:color w:val="auto"/>
                <w:szCs w:val="16"/>
              </w:rPr>
              <w:t>бр.1</w:t>
            </w:r>
          </w:p>
          <w:p w14:paraId="759F3B63" w14:textId="77777777" w:rsidR="00CC0BB7" w:rsidRPr="00ED27DE" w:rsidRDefault="00CC0BB7" w:rsidP="00CC0BB7">
            <w:pPr>
              <w:spacing w:after="60"/>
              <w:rPr>
                <w:rFonts w:eastAsia="Times New Roman"/>
                <w:noProof/>
                <w:color w:val="auto"/>
                <w:szCs w:val="16"/>
              </w:rPr>
            </w:pPr>
            <w:r w:rsidRPr="00ED27DE">
              <w:rPr>
                <w:rFonts w:eastAsia="Times New Roman"/>
                <w:noProof/>
                <w:color w:val="auto"/>
                <w:szCs w:val="16"/>
              </w:rPr>
              <w:t>1000 Скопје</w:t>
            </w:r>
          </w:p>
          <w:p w14:paraId="78B64264" w14:textId="77777777" w:rsidR="001838F7" w:rsidRPr="001838F7" w:rsidRDefault="001838F7" w:rsidP="001838F7">
            <w:pPr>
              <w:rPr>
                <w:rFonts w:eastAsia="Times New Roman"/>
                <w:noProof/>
                <w:color w:val="auto"/>
                <w:szCs w:val="16"/>
                <w:lang w:val="en-US"/>
              </w:rPr>
            </w:pPr>
          </w:p>
        </w:tc>
        <w:tc>
          <w:tcPr>
            <w:tcW w:w="567" w:type="dxa"/>
            <w:vMerge w:val="restart"/>
            <w:noWrap/>
            <w:tcMar>
              <w:bottom w:w="28" w:type="dxa"/>
              <w:right w:w="85" w:type="dxa"/>
            </w:tcMar>
          </w:tcPr>
          <w:p w14:paraId="031DF93B" w14:textId="77777777" w:rsidR="001838F7" w:rsidRPr="001838F7" w:rsidRDefault="001838F7" w:rsidP="001838F7">
            <w:pPr>
              <w:rPr>
                <w:rFonts w:eastAsia="Times New Roman"/>
                <w:noProof/>
                <w:color w:val="FF0000"/>
                <w:szCs w:val="16"/>
              </w:rPr>
            </w:pPr>
          </w:p>
        </w:tc>
        <w:tc>
          <w:tcPr>
            <w:tcW w:w="4115" w:type="dxa"/>
            <w:noWrap/>
            <w:tcMar>
              <w:bottom w:w="28" w:type="dxa"/>
            </w:tcMar>
          </w:tcPr>
          <w:p w14:paraId="2FEF0C80" w14:textId="77777777" w:rsidR="001838F7" w:rsidRPr="001838F7" w:rsidRDefault="001838F7" w:rsidP="001838F7">
            <w:pPr>
              <w:rPr>
                <w:rFonts w:eastAsia="Times New Roman"/>
                <w:noProof/>
                <w:color w:val="FF0000"/>
                <w:szCs w:val="16"/>
                <w:lang w:val="en-US"/>
              </w:rPr>
            </w:pPr>
          </w:p>
        </w:tc>
      </w:tr>
      <w:tr w:rsidR="001838F7" w:rsidRPr="001838F7" w14:paraId="5443DE75" w14:textId="77777777" w:rsidTr="00EA3E3B">
        <w:trPr>
          <w:cantSplit/>
          <w:trHeight w:hRule="exact" w:val="255"/>
        </w:trPr>
        <w:tc>
          <w:tcPr>
            <w:tcW w:w="5137" w:type="dxa"/>
            <w:vMerge/>
            <w:noWrap/>
            <w:tcMar>
              <w:bottom w:w="0" w:type="dxa"/>
            </w:tcMar>
          </w:tcPr>
          <w:p w14:paraId="45771473" w14:textId="77777777" w:rsidR="001838F7" w:rsidRPr="001838F7" w:rsidRDefault="001838F7" w:rsidP="001838F7">
            <w:pPr>
              <w:rPr>
                <w:rFonts w:eastAsia="Times New Roman"/>
                <w:noProof/>
                <w:color w:val="auto"/>
                <w:szCs w:val="16"/>
              </w:rPr>
            </w:pPr>
          </w:p>
        </w:tc>
        <w:tc>
          <w:tcPr>
            <w:tcW w:w="567" w:type="dxa"/>
            <w:vMerge/>
            <w:noWrap/>
            <w:tcMar>
              <w:bottom w:w="28" w:type="dxa"/>
              <w:right w:w="85" w:type="dxa"/>
            </w:tcMar>
          </w:tcPr>
          <w:p w14:paraId="04585D85" w14:textId="77777777" w:rsidR="001838F7" w:rsidRPr="001838F7" w:rsidRDefault="001838F7" w:rsidP="001838F7">
            <w:pPr>
              <w:rPr>
                <w:rFonts w:eastAsia="Times New Roman"/>
                <w:noProof/>
                <w:color w:val="FF0000"/>
                <w:szCs w:val="16"/>
              </w:rPr>
            </w:pPr>
          </w:p>
        </w:tc>
        <w:tc>
          <w:tcPr>
            <w:tcW w:w="4115" w:type="dxa"/>
            <w:noWrap/>
            <w:tcMar>
              <w:bottom w:w="28" w:type="dxa"/>
            </w:tcMar>
          </w:tcPr>
          <w:p w14:paraId="4D0858CF" w14:textId="77777777" w:rsidR="001838F7" w:rsidRPr="001838F7" w:rsidRDefault="001838F7" w:rsidP="001838F7">
            <w:pPr>
              <w:rPr>
                <w:rFonts w:eastAsia="Times New Roman"/>
                <w:noProof/>
                <w:szCs w:val="16"/>
                <w:lang w:val="en-US"/>
              </w:rPr>
            </w:pPr>
          </w:p>
        </w:tc>
      </w:tr>
      <w:tr w:rsidR="001838F7" w:rsidRPr="001838F7" w14:paraId="646D4126" w14:textId="77777777" w:rsidTr="00EA3E3B">
        <w:trPr>
          <w:cantSplit/>
          <w:trHeight w:hRule="exact" w:val="255"/>
        </w:trPr>
        <w:tc>
          <w:tcPr>
            <w:tcW w:w="5137" w:type="dxa"/>
            <w:vMerge w:val="restart"/>
            <w:noWrap/>
            <w:tcMar>
              <w:bottom w:w="0" w:type="dxa"/>
            </w:tcMar>
          </w:tcPr>
          <w:p w14:paraId="4AB9FF80" w14:textId="77777777" w:rsidR="00E4130F" w:rsidRDefault="001838F7" w:rsidP="001838F7">
            <w:pPr>
              <w:rPr>
                <w:rFonts w:eastAsia="Times New Roman"/>
                <w:noProof/>
                <w:color w:val="auto"/>
                <w:szCs w:val="16"/>
              </w:rPr>
            </w:pPr>
            <w:r w:rsidRPr="001838F7">
              <w:rPr>
                <w:rFonts w:eastAsia="Times New Roman"/>
                <w:noProof/>
                <w:color w:val="auto"/>
                <w:szCs w:val="16"/>
              </w:rPr>
              <w:t xml:space="preserve">За: </w:t>
            </w:r>
            <w:r w:rsidR="00E4130F">
              <w:rPr>
                <w:rFonts w:eastAsia="Times New Roman"/>
                <w:noProof/>
                <w:color w:val="auto"/>
                <w:szCs w:val="16"/>
              </w:rPr>
              <w:t>Маја Саздовска</w:t>
            </w:r>
          </w:p>
          <w:p w14:paraId="5C8BB8E6" w14:textId="77777777" w:rsidR="001838F7" w:rsidRPr="0007792C" w:rsidRDefault="00CC0BB7" w:rsidP="001838F7">
            <w:pPr>
              <w:rPr>
                <w:rFonts w:eastAsia="Times New Roman"/>
                <w:noProof/>
                <w:color w:val="auto"/>
                <w:szCs w:val="16"/>
                <w:lang w:val="ru-RU"/>
              </w:rPr>
            </w:pPr>
            <w:r w:rsidRPr="00ED27DE">
              <w:rPr>
                <w:rFonts w:eastAsia="Times New Roman"/>
                <w:noProof/>
                <w:color w:val="auto"/>
                <w:szCs w:val="16"/>
              </w:rPr>
              <w:t>Службено лице за постапување по барања за пристап на информации од јавен карактер</w:t>
            </w:r>
          </w:p>
        </w:tc>
        <w:tc>
          <w:tcPr>
            <w:tcW w:w="567" w:type="dxa"/>
            <w:vMerge/>
            <w:noWrap/>
            <w:tcMar>
              <w:bottom w:w="28" w:type="dxa"/>
              <w:right w:w="85" w:type="dxa"/>
            </w:tcMar>
          </w:tcPr>
          <w:p w14:paraId="774142DE" w14:textId="77777777" w:rsidR="001838F7" w:rsidRPr="001838F7" w:rsidRDefault="001838F7" w:rsidP="001838F7">
            <w:pPr>
              <w:rPr>
                <w:rFonts w:eastAsia="Times New Roman"/>
                <w:noProof/>
                <w:szCs w:val="16"/>
              </w:rPr>
            </w:pPr>
          </w:p>
        </w:tc>
        <w:tc>
          <w:tcPr>
            <w:tcW w:w="4115" w:type="dxa"/>
            <w:noWrap/>
            <w:tcMar>
              <w:bottom w:w="28" w:type="dxa"/>
            </w:tcMar>
          </w:tcPr>
          <w:p w14:paraId="1DAF2D65" w14:textId="77777777" w:rsidR="001838F7" w:rsidRPr="0007792C" w:rsidRDefault="001838F7" w:rsidP="001838F7">
            <w:pPr>
              <w:rPr>
                <w:rFonts w:eastAsia="Times New Roman"/>
                <w:noProof/>
                <w:szCs w:val="16"/>
                <w:lang w:val="ru-RU"/>
              </w:rPr>
            </w:pPr>
          </w:p>
        </w:tc>
      </w:tr>
      <w:tr w:rsidR="001838F7" w:rsidRPr="001838F7" w14:paraId="451C065D" w14:textId="77777777" w:rsidTr="00871533">
        <w:trPr>
          <w:cantSplit/>
          <w:trHeight w:hRule="exact" w:val="415"/>
        </w:trPr>
        <w:tc>
          <w:tcPr>
            <w:tcW w:w="5137" w:type="dxa"/>
            <w:vMerge/>
            <w:noWrap/>
            <w:tcMar>
              <w:bottom w:w="0" w:type="dxa"/>
            </w:tcMar>
          </w:tcPr>
          <w:p w14:paraId="4E693741" w14:textId="77777777" w:rsidR="001838F7" w:rsidRPr="001838F7" w:rsidRDefault="001838F7" w:rsidP="001838F7">
            <w:pPr>
              <w:rPr>
                <w:rFonts w:eastAsia="Times New Roman"/>
                <w:noProof/>
                <w:color w:val="FF0000"/>
                <w:szCs w:val="16"/>
              </w:rPr>
            </w:pPr>
          </w:p>
        </w:tc>
        <w:tc>
          <w:tcPr>
            <w:tcW w:w="567" w:type="dxa"/>
            <w:vMerge/>
            <w:noWrap/>
            <w:tcMar>
              <w:bottom w:w="28" w:type="dxa"/>
              <w:right w:w="85" w:type="dxa"/>
            </w:tcMar>
          </w:tcPr>
          <w:p w14:paraId="35799A65" w14:textId="77777777" w:rsidR="001838F7" w:rsidRPr="001838F7" w:rsidRDefault="001838F7" w:rsidP="001838F7">
            <w:pPr>
              <w:rPr>
                <w:rFonts w:eastAsia="Times New Roman"/>
                <w:noProof/>
                <w:szCs w:val="16"/>
              </w:rPr>
            </w:pPr>
          </w:p>
        </w:tc>
        <w:tc>
          <w:tcPr>
            <w:tcW w:w="4115" w:type="dxa"/>
            <w:noWrap/>
            <w:tcMar>
              <w:bottom w:w="0" w:type="dxa"/>
            </w:tcMar>
          </w:tcPr>
          <w:p w14:paraId="1524F01B" w14:textId="77777777" w:rsidR="001838F7" w:rsidRPr="001838F7" w:rsidRDefault="001838F7" w:rsidP="001838F7">
            <w:pPr>
              <w:rPr>
                <w:rFonts w:eastAsia="Times New Roman"/>
                <w:noProof/>
                <w:color w:val="FF0000"/>
                <w:szCs w:val="16"/>
              </w:rPr>
            </w:pPr>
          </w:p>
        </w:tc>
      </w:tr>
      <w:tr w:rsidR="001838F7" w:rsidRPr="001838F7" w14:paraId="599AB883" w14:textId="77777777" w:rsidTr="008A79BA">
        <w:trPr>
          <w:cantSplit/>
          <w:trHeight w:hRule="exact" w:val="567"/>
        </w:trPr>
        <w:tc>
          <w:tcPr>
            <w:tcW w:w="9819" w:type="dxa"/>
            <w:gridSpan w:val="3"/>
            <w:noWrap/>
            <w:tcMar>
              <w:bottom w:w="0" w:type="dxa"/>
            </w:tcMar>
          </w:tcPr>
          <w:p w14:paraId="5F2CED5C" w14:textId="77777777" w:rsidR="001838F7" w:rsidRPr="0007792C" w:rsidRDefault="001838F7" w:rsidP="001838F7">
            <w:pPr>
              <w:rPr>
                <w:rFonts w:eastAsia="Times New Roman"/>
                <w:noProof/>
                <w:color w:val="FF0000"/>
                <w:szCs w:val="16"/>
                <w:lang w:val="ru-RU"/>
              </w:rPr>
            </w:pPr>
          </w:p>
        </w:tc>
      </w:tr>
    </w:tbl>
    <w:p w14:paraId="1FA56E7B" w14:textId="77777777" w:rsidR="00FB4EB8" w:rsidRPr="00ED27DE" w:rsidRDefault="00F80462" w:rsidP="00FB4EB8">
      <w:pPr>
        <w:pStyle w:val="Resenietekst"/>
        <w:jc w:val="center"/>
        <w:rPr>
          <w:rFonts w:ascii="StobiSerif Bold" w:hAnsi="StobiSerif Bold"/>
          <w:sz w:val="20"/>
          <w:szCs w:val="20"/>
        </w:rPr>
      </w:pPr>
      <w:r w:rsidRPr="00ED27DE">
        <w:rPr>
          <w:rFonts w:ascii="StobiSerif Bold" w:hAnsi="StobiSerif Bold"/>
          <w:sz w:val="20"/>
          <w:szCs w:val="20"/>
        </w:rPr>
        <w:t>БАРАЊЕ</w:t>
      </w:r>
    </w:p>
    <w:p w14:paraId="288C25F3" w14:textId="77777777" w:rsidR="00FB4EB8" w:rsidRPr="00ED27DE" w:rsidRDefault="00F80462" w:rsidP="00FB4EB8">
      <w:pPr>
        <w:pStyle w:val="Resenietekst"/>
        <w:jc w:val="center"/>
        <w:rPr>
          <w:rFonts w:ascii="StobiSerif Bold" w:hAnsi="StobiSerif Bold"/>
          <w:sz w:val="20"/>
          <w:szCs w:val="20"/>
          <w:lang w:val="ru-RU"/>
        </w:rPr>
      </w:pPr>
      <w:r w:rsidRPr="00ED27DE">
        <w:rPr>
          <w:rFonts w:ascii="StobiSerif Bold" w:hAnsi="StobiSerif Bold"/>
          <w:sz w:val="20"/>
          <w:szCs w:val="20"/>
          <w:lang w:val="ru-RU"/>
        </w:rPr>
        <w:t>за пристап до информации од јавен карактер</w:t>
      </w:r>
    </w:p>
    <w:p w14:paraId="239896C6" w14:textId="77777777" w:rsidR="00F80462" w:rsidRDefault="00F80462" w:rsidP="00FB4EB8">
      <w:pPr>
        <w:pStyle w:val="Resenietekst"/>
        <w:jc w:val="center"/>
      </w:pPr>
    </w:p>
    <w:p w14:paraId="2FDCE5F3" w14:textId="77777777" w:rsidR="00F80462" w:rsidRPr="00F80462" w:rsidRDefault="00F80462" w:rsidP="00824FB4">
      <w:pPr>
        <w:spacing w:after="120"/>
        <w:rPr>
          <w:rFonts w:eastAsia="Times New Roman"/>
          <w:color w:val="auto"/>
          <w:szCs w:val="16"/>
          <w:lang w:val="ru-RU"/>
        </w:rPr>
      </w:pPr>
      <w:r w:rsidRPr="00F80462">
        <w:rPr>
          <w:rFonts w:eastAsia="Times New Roman"/>
          <w:color w:val="auto"/>
          <w:szCs w:val="16"/>
          <w:lang w:val="ru-RU"/>
        </w:rPr>
        <w:t>Врз основа на член 4 и член 12 од Законот за слободен пристап до информации од јавен карактер</w:t>
      </w:r>
      <w:r w:rsidR="002F25A8">
        <w:t xml:space="preserve"> („Службен весник на Р</w:t>
      </w:r>
      <w:r w:rsidR="00E4130F">
        <w:t>С</w:t>
      </w:r>
      <w:r w:rsidR="002F25A8">
        <w:t>М”, бр.</w:t>
      </w:r>
      <w:r w:rsidR="00E4130F">
        <w:t>101/2019</w:t>
      </w:r>
      <w:r w:rsidRPr="00F80462">
        <w:rPr>
          <w:rFonts w:eastAsia="Times New Roman"/>
          <w:color w:val="auto"/>
          <w:szCs w:val="16"/>
          <w:lang w:val="ru-RU"/>
        </w:rPr>
        <w:t>), од имателот ја барам следната информација од јавен карактер:</w:t>
      </w:r>
    </w:p>
    <w:p w14:paraId="486E61B6" w14:textId="77777777" w:rsidR="002F25A8" w:rsidRPr="0000010E" w:rsidRDefault="0076764E" w:rsidP="00FB4EB8">
      <w:pPr>
        <w:rPr>
          <w:rFonts w:eastAsia="Times New Roman"/>
          <w:color w:val="auto"/>
          <w:szCs w:val="16"/>
        </w:rPr>
      </w:pPr>
      <w:r>
        <w:rPr>
          <w:rFonts w:eastAsia="Times New Roman"/>
          <w:color w:val="auto"/>
          <w:szCs w:val="16"/>
        </w:rPr>
        <w:fldChar w:fldCharType="begin">
          <w:ffData>
            <w:name w:val="Text26"/>
            <w:enabled/>
            <w:calcOnExit w:val="0"/>
            <w:textInput>
              <w:default w:val="Опис на информацијата која се бара"/>
            </w:textInput>
          </w:ffData>
        </w:fldChar>
      </w:r>
      <w:bookmarkStart w:id="0" w:name="Text26"/>
      <w:r>
        <w:rPr>
          <w:rFonts w:eastAsia="Times New Roman"/>
          <w:color w:val="auto"/>
          <w:szCs w:val="16"/>
        </w:rPr>
        <w:instrText xml:space="preserve"> FORMTEXT </w:instrText>
      </w:r>
      <w:r>
        <w:rPr>
          <w:rFonts w:eastAsia="Times New Roman"/>
          <w:color w:val="auto"/>
          <w:szCs w:val="16"/>
        </w:rPr>
      </w:r>
      <w:r>
        <w:rPr>
          <w:rFonts w:eastAsia="Times New Roman"/>
          <w:color w:val="auto"/>
          <w:szCs w:val="16"/>
        </w:rPr>
        <w:fldChar w:fldCharType="separate"/>
      </w:r>
      <w:r w:rsidR="00BA1641">
        <w:rPr>
          <w:rFonts w:eastAsia="Times New Roman"/>
          <w:noProof/>
          <w:color w:val="auto"/>
          <w:szCs w:val="16"/>
        </w:rPr>
        <w:t>Опис на информацијата која се бара</w:t>
      </w:r>
      <w:r>
        <w:rPr>
          <w:rFonts w:eastAsia="Times New Roman"/>
          <w:color w:val="auto"/>
          <w:szCs w:val="16"/>
        </w:rPr>
        <w:fldChar w:fldCharType="end"/>
      </w:r>
      <w:bookmarkEnd w:id="0"/>
    </w:p>
    <w:p w14:paraId="4DA75311" w14:textId="77777777" w:rsidR="00805375" w:rsidRPr="00805375" w:rsidRDefault="00805375" w:rsidP="00FB4EB8">
      <w:pPr>
        <w:rPr>
          <w:rFonts w:eastAsia="Times New Roman"/>
          <w:color w:val="auto"/>
          <w:szCs w:val="16"/>
        </w:rPr>
      </w:pPr>
    </w:p>
    <w:p w14:paraId="272A85C0" w14:textId="77777777" w:rsidR="00805375" w:rsidRDefault="00805375" w:rsidP="00122B68">
      <w:pPr>
        <w:spacing w:after="120"/>
        <w:rPr>
          <w:rFonts w:eastAsia="Times New Roman"/>
          <w:color w:val="auto"/>
          <w:szCs w:val="16"/>
          <w:lang w:val="ru-RU"/>
        </w:rPr>
      </w:pPr>
      <w:r w:rsidRPr="00805375">
        <w:rPr>
          <w:rFonts w:eastAsia="Times New Roman"/>
          <w:color w:val="auto"/>
          <w:szCs w:val="16"/>
          <w:lang w:val="ru-RU"/>
        </w:rPr>
        <w:t>Форма во која се бара информацијата:</w:t>
      </w:r>
    </w:p>
    <w:p w14:paraId="2559D0AC" w14:textId="77777777" w:rsidR="00896E68" w:rsidRPr="00805375" w:rsidRDefault="00805375" w:rsidP="00726F7D">
      <w:pPr>
        <w:tabs>
          <w:tab w:val="left" w:pos="2268"/>
          <w:tab w:val="left" w:pos="4536"/>
          <w:tab w:val="left" w:pos="6804"/>
        </w:tabs>
        <w:spacing w:after="120"/>
        <w:rPr>
          <w:rFonts w:eastAsia="Times New Roman"/>
          <w:color w:val="auto"/>
          <w:szCs w:val="16"/>
          <w:lang w:val="ru-RU"/>
        </w:rPr>
      </w:pPr>
      <w:r>
        <w:rPr>
          <w:rFonts w:eastAsia="Times New Roman"/>
          <w:color w:val="auto"/>
          <w:szCs w:val="16"/>
          <w:lang w:val="ru-RU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bookmarkStart w:id="1" w:name="Check1"/>
      <w:r>
        <w:rPr>
          <w:rFonts w:eastAsia="Times New Roman"/>
          <w:color w:val="auto"/>
          <w:szCs w:val="16"/>
          <w:lang w:val="ru-RU"/>
        </w:rPr>
        <w:instrText xml:space="preserve"> FORMCHECKBOX </w:instrText>
      </w:r>
      <w:r>
        <w:rPr>
          <w:rFonts w:eastAsia="Times New Roman"/>
          <w:color w:val="auto"/>
          <w:szCs w:val="16"/>
          <w:lang w:val="ru-RU"/>
        </w:rPr>
      </w:r>
      <w:r>
        <w:rPr>
          <w:rFonts w:eastAsia="Times New Roman"/>
          <w:color w:val="auto"/>
          <w:szCs w:val="16"/>
          <w:lang w:val="ru-RU"/>
        </w:rPr>
        <w:fldChar w:fldCharType="separate"/>
      </w:r>
      <w:r>
        <w:rPr>
          <w:rFonts w:eastAsia="Times New Roman"/>
          <w:color w:val="auto"/>
          <w:szCs w:val="16"/>
          <w:lang w:val="ru-RU"/>
        </w:rPr>
        <w:fldChar w:fldCharType="end"/>
      </w:r>
      <w:bookmarkEnd w:id="1"/>
      <w:r w:rsidRPr="00805375">
        <w:rPr>
          <w:rFonts w:eastAsia="Times New Roman"/>
          <w:color w:val="auto"/>
          <w:szCs w:val="16"/>
          <w:lang w:val="ru-RU"/>
        </w:rPr>
        <w:t xml:space="preserve"> </w:t>
      </w:r>
      <w:r w:rsidR="00461B82">
        <w:rPr>
          <w:rFonts w:eastAsia="Times New Roman"/>
          <w:color w:val="auto"/>
          <w:szCs w:val="16"/>
          <w:lang w:val="ru-RU"/>
        </w:rPr>
        <w:t>У</w:t>
      </w:r>
      <w:r w:rsidRPr="00805375">
        <w:rPr>
          <w:rFonts w:eastAsia="Times New Roman"/>
          <w:color w:val="auto"/>
          <w:szCs w:val="16"/>
          <w:lang w:val="ru-RU"/>
        </w:rPr>
        <w:t>вид</w:t>
      </w:r>
      <w:r w:rsidR="00896E68" w:rsidRPr="0007792C">
        <w:rPr>
          <w:rFonts w:eastAsia="Times New Roman"/>
          <w:color w:val="auto"/>
          <w:szCs w:val="16"/>
          <w:lang w:val="ru-RU"/>
        </w:rPr>
        <w:tab/>
      </w:r>
      <w:r w:rsidR="00896E68">
        <w:rPr>
          <w:rFonts w:eastAsia="Times New Roman"/>
          <w:color w:val="auto"/>
          <w:szCs w:val="16"/>
          <w:lang w:val="ru-RU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="00896E68">
        <w:rPr>
          <w:rFonts w:eastAsia="Times New Roman"/>
          <w:color w:val="auto"/>
          <w:szCs w:val="16"/>
          <w:lang w:val="ru-RU"/>
        </w:rPr>
        <w:instrText xml:space="preserve"> FORMCHECKBOX </w:instrText>
      </w:r>
      <w:r w:rsidR="00896E68">
        <w:rPr>
          <w:rFonts w:eastAsia="Times New Roman"/>
          <w:color w:val="auto"/>
          <w:szCs w:val="16"/>
          <w:lang w:val="ru-RU"/>
        </w:rPr>
      </w:r>
      <w:r w:rsidR="00896E68">
        <w:rPr>
          <w:rFonts w:eastAsia="Times New Roman"/>
          <w:color w:val="auto"/>
          <w:szCs w:val="16"/>
          <w:lang w:val="ru-RU"/>
        </w:rPr>
        <w:fldChar w:fldCharType="separate"/>
      </w:r>
      <w:r w:rsidR="00896E68">
        <w:rPr>
          <w:rFonts w:eastAsia="Times New Roman"/>
          <w:color w:val="auto"/>
          <w:szCs w:val="16"/>
          <w:lang w:val="ru-RU"/>
        </w:rPr>
        <w:fldChar w:fldCharType="end"/>
      </w:r>
      <w:r w:rsidR="00896E68" w:rsidRPr="00805375">
        <w:rPr>
          <w:rFonts w:eastAsia="Times New Roman"/>
          <w:color w:val="auto"/>
          <w:szCs w:val="16"/>
          <w:lang w:val="ru-RU"/>
        </w:rPr>
        <w:t xml:space="preserve"> </w:t>
      </w:r>
      <w:r w:rsidR="00896E68">
        <w:rPr>
          <w:rFonts w:eastAsia="Times New Roman"/>
          <w:color w:val="auto"/>
          <w:szCs w:val="16"/>
          <w:lang w:val="ru-RU"/>
        </w:rPr>
        <w:t>П</w:t>
      </w:r>
      <w:r w:rsidR="00896E68" w:rsidRPr="00805375">
        <w:rPr>
          <w:rFonts w:eastAsia="Times New Roman"/>
          <w:color w:val="auto"/>
          <w:szCs w:val="16"/>
          <w:lang w:val="ru-RU"/>
        </w:rPr>
        <w:t>репис</w:t>
      </w:r>
      <w:r w:rsidR="00896E68" w:rsidRPr="0007792C">
        <w:rPr>
          <w:rFonts w:eastAsia="Times New Roman"/>
          <w:color w:val="auto"/>
          <w:szCs w:val="16"/>
          <w:lang w:val="ru-RU"/>
        </w:rPr>
        <w:tab/>
      </w:r>
      <w:r w:rsidR="00896E68">
        <w:rPr>
          <w:rFonts w:eastAsia="Times New Roman"/>
          <w:color w:val="auto"/>
          <w:szCs w:val="16"/>
          <w:lang w:val="ru-RU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="00896E68">
        <w:rPr>
          <w:rFonts w:eastAsia="Times New Roman"/>
          <w:color w:val="auto"/>
          <w:szCs w:val="16"/>
          <w:lang w:val="ru-RU"/>
        </w:rPr>
        <w:instrText xml:space="preserve"> FORMCHECKBOX </w:instrText>
      </w:r>
      <w:r w:rsidR="00896E68">
        <w:rPr>
          <w:rFonts w:eastAsia="Times New Roman"/>
          <w:color w:val="auto"/>
          <w:szCs w:val="16"/>
          <w:lang w:val="ru-RU"/>
        </w:rPr>
      </w:r>
      <w:r w:rsidR="00896E68">
        <w:rPr>
          <w:rFonts w:eastAsia="Times New Roman"/>
          <w:color w:val="auto"/>
          <w:szCs w:val="16"/>
          <w:lang w:val="ru-RU"/>
        </w:rPr>
        <w:fldChar w:fldCharType="separate"/>
      </w:r>
      <w:r w:rsidR="00896E68">
        <w:rPr>
          <w:rFonts w:eastAsia="Times New Roman"/>
          <w:color w:val="auto"/>
          <w:szCs w:val="16"/>
          <w:lang w:val="ru-RU"/>
        </w:rPr>
        <w:fldChar w:fldCharType="end"/>
      </w:r>
      <w:r w:rsidR="00896E68" w:rsidRPr="00805375">
        <w:rPr>
          <w:rFonts w:eastAsia="Times New Roman"/>
          <w:color w:val="auto"/>
          <w:szCs w:val="16"/>
          <w:lang w:val="ru-RU"/>
        </w:rPr>
        <w:t xml:space="preserve"> </w:t>
      </w:r>
      <w:r w:rsidR="00896E68">
        <w:rPr>
          <w:rFonts w:eastAsia="Times New Roman"/>
          <w:color w:val="auto"/>
          <w:szCs w:val="16"/>
          <w:lang w:val="ru-RU"/>
        </w:rPr>
        <w:t>Ф</w:t>
      </w:r>
      <w:r w:rsidR="00896E68" w:rsidRPr="00805375">
        <w:rPr>
          <w:rFonts w:eastAsia="Times New Roman"/>
          <w:color w:val="auto"/>
          <w:szCs w:val="16"/>
          <w:lang w:val="ru-RU"/>
        </w:rPr>
        <w:t>отокопија</w:t>
      </w:r>
      <w:r w:rsidR="00896E68" w:rsidRPr="0007792C">
        <w:rPr>
          <w:rFonts w:eastAsia="Times New Roman"/>
          <w:color w:val="auto"/>
          <w:szCs w:val="16"/>
          <w:lang w:val="ru-RU"/>
        </w:rPr>
        <w:tab/>
      </w:r>
      <w:r w:rsidR="00896E68">
        <w:rPr>
          <w:rFonts w:eastAsia="Times New Roman"/>
          <w:color w:val="auto"/>
          <w:szCs w:val="16"/>
          <w:lang w:val="ru-RU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="00896E68">
        <w:rPr>
          <w:rFonts w:eastAsia="Times New Roman"/>
          <w:color w:val="auto"/>
          <w:szCs w:val="16"/>
          <w:lang w:val="ru-RU"/>
        </w:rPr>
        <w:instrText xml:space="preserve"> FORMCHECKBOX </w:instrText>
      </w:r>
      <w:r w:rsidR="00896E68">
        <w:rPr>
          <w:rFonts w:eastAsia="Times New Roman"/>
          <w:color w:val="auto"/>
          <w:szCs w:val="16"/>
          <w:lang w:val="ru-RU"/>
        </w:rPr>
      </w:r>
      <w:r w:rsidR="00896E68">
        <w:rPr>
          <w:rFonts w:eastAsia="Times New Roman"/>
          <w:color w:val="auto"/>
          <w:szCs w:val="16"/>
          <w:lang w:val="ru-RU"/>
        </w:rPr>
        <w:fldChar w:fldCharType="separate"/>
      </w:r>
      <w:r w:rsidR="00896E68">
        <w:rPr>
          <w:rFonts w:eastAsia="Times New Roman"/>
          <w:color w:val="auto"/>
          <w:szCs w:val="16"/>
          <w:lang w:val="ru-RU"/>
        </w:rPr>
        <w:fldChar w:fldCharType="end"/>
      </w:r>
      <w:r w:rsidR="00896E68" w:rsidRPr="00805375">
        <w:rPr>
          <w:rFonts w:eastAsia="Times New Roman"/>
          <w:color w:val="auto"/>
          <w:szCs w:val="16"/>
          <w:lang w:val="ru-RU"/>
        </w:rPr>
        <w:t xml:space="preserve"> </w:t>
      </w:r>
      <w:r w:rsidR="00896E68">
        <w:rPr>
          <w:rFonts w:eastAsia="Times New Roman"/>
          <w:color w:val="auto"/>
          <w:szCs w:val="16"/>
          <w:lang w:val="ru-RU"/>
        </w:rPr>
        <w:t>Е</w:t>
      </w:r>
      <w:r w:rsidR="00896E68" w:rsidRPr="00805375">
        <w:rPr>
          <w:rFonts w:eastAsia="Times New Roman"/>
          <w:color w:val="auto"/>
          <w:szCs w:val="16"/>
          <w:lang w:val="ru-RU"/>
        </w:rPr>
        <w:t>лектронски запис</w:t>
      </w:r>
    </w:p>
    <w:p w14:paraId="01A719A0" w14:textId="77777777" w:rsidR="00805375" w:rsidRPr="00805375" w:rsidRDefault="00461B82" w:rsidP="00805375">
      <w:pPr>
        <w:rPr>
          <w:rFonts w:eastAsia="Times New Roman"/>
          <w:color w:val="auto"/>
          <w:szCs w:val="16"/>
          <w:lang w:val="ru-RU"/>
        </w:rPr>
      </w:pPr>
      <w:r>
        <w:rPr>
          <w:rFonts w:eastAsia="Times New Roman"/>
          <w:color w:val="auto"/>
          <w:szCs w:val="16"/>
          <w:lang w:val="ru-RU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eastAsia="Times New Roman"/>
          <w:color w:val="auto"/>
          <w:szCs w:val="16"/>
          <w:lang w:val="ru-RU"/>
        </w:rPr>
        <w:instrText xml:space="preserve"> FORMCHECKBOX </w:instrText>
      </w:r>
      <w:r>
        <w:rPr>
          <w:rFonts w:eastAsia="Times New Roman"/>
          <w:color w:val="auto"/>
          <w:szCs w:val="16"/>
          <w:lang w:val="ru-RU"/>
        </w:rPr>
      </w:r>
      <w:r>
        <w:rPr>
          <w:rFonts w:eastAsia="Times New Roman"/>
          <w:color w:val="auto"/>
          <w:szCs w:val="16"/>
          <w:lang w:val="ru-RU"/>
        </w:rPr>
        <w:fldChar w:fldCharType="separate"/>
      </w:r>
      <w:r>
        <w:rPr>
          <w:rFonts w:eastAsia="Times New Roman"/>
          <w:color w:val="auto"/>
          <w:szCs w:val="16"/>
          <w:lang w:val="ru-RU"/>
        </w:rPr>
        <w:fldChar w:fldCharType="end"/>
      </w:r>
      <w:r w:rsidR="00805375" w:rsidRPr="00805375">
        <w:rPr>
          <w:rFonts w:eastAsia="Times New Roman"/>
          <w:color w:val="auto"/>
          <w:szCs w:val="16"/>
          <w:lang w:val="ru-RU"/>
        </w:rPr>
        <w:t xml:space="preserve"> </w:t>
      </w:r>
      <w:r>
        <w:rPr>
          <w:rFonts w:eastAsia="Times New Roman"/>
          <w:color w:val="auto"/>
          <w:szCs w:val="16"/>
          <w:lang w:val="ru-RU"/>
        </w:rPr>
        <w:t>Д</w:t>
      </w:r>
      <w:r w:rsidR="00805375" w:rsidRPr="00805375">
        <w:rPr>
          <w:rFonts w:eastAsia="Times New Roman"/>
          <w:color w:val="auto"/>
          <w:szCs w:val="16"/>
          <w:lang w:val="ru-RU"/>
        </w:rPr>
        <w:t>руго</w:t>
      </w:r>
      <w:r>
        <w:rPr>
          <w:rFonts w:eastAsia="Times New Roman"/>
          <w:color w:val="auto"/>
          <w:szCs w:val="16"/>
          <w:lang w:val="ru-RU"/>
        </w:rPr>
        <w:t xml:space="preserve"> </w:t>
      </w:r>
      <w:r w:rsidR="00325FFC" w:rsidRPr="009C41F5">
        <w:rPr>
          <w:rFonts w:eastAsia="Times New Roman"/>
          <w:color w:val="auto"/>
          <w:szCs w:val="16"/>
          <w:u w:val="single"/>
          <w:lang w:val="ru-RU"/>
        </w:rPr>
        <w:fldChar w:fldCharType="begin">
          <w:ffData>
            <w:name w:val="Text27"/>
            <w:enabled/>
            <w:calcOnExit w:val="0"/>
            <w:textInput/>
          </w:ffData>
        </w:fldChar>
      </w:r>
      <w:bookmarkStart w:id="2" w:name="Text27"/>
      <w:r w:rsidR="00325FFC" w:rsidRPr="009C41F5">
        <w:rPr>
          <w:rFonts w:eastAsia="Times New Roman"/>
          <w:color w:val="auto"/>
          <w:szCs w:val="16"/>
          <w:u w:val="single"/>
          <w:lang w:val="ru-RU"/>
        </w:rPr>
        <w:instrText xml:space="preserve"> FORMTEXT </w:instrText>
      </w:r>
      <w:r w:rsidR="00325FFC" w:rsidRPr="009C41F5">
        <w:rPr>
          <w:rFonts w:eastAsia="Times New Roman"/>
          <w:color w:val="auto"/>
          <w:szCs w:val="16"/>
          <w:u w:val="single"/>
          <w:lang w:val="ru-RU"/>
        </w:rPr>
      </w:r>
      <w:r w:rsidR="00325FFC" w:rsidRPr="009C41F5">
        <w:rPr>
          <w:rFonts w:eastAsia="Times New Roman"/>
          <w:color w:val="auto"/>
          <w:szCs w:val="16"/>
          <w:u w:val="single"/>
          <w:lang w:val="ru-RU"/>
        </w:rPr>
        <w:fldChar w:fldCharType="separate"/>
      </w:r>
      <w:r w:rsidR="00BA1641">
        <w:rPr>
          <w:rFonts w:eastAsia="Times New Roman"/>
          <w:noProof/>
          <w:color w:val="auto"/>
          <w:szCs w:val="16"/>
          <w:u w:val="single"/>
          <w:lang w:val="ru-RU"/>
        </w:rPr>
        <w:t> </w:t>
      </w:r>
      <w:r w:rsidR="00BA1641">
        <w:rPr>
          <w:rFonts w:eastAsia="Times New Roman"/>
          <w:noProof/>
          <w:color w:val="auto"/>
          <w:szCs w:val="16"/>
          <w:u w:val="single"/>
          <w:lang w:val="ru-RU"/>
        </w:rPr>
        <w:t> </w:t>
      </w:r>
      <w:r w:rsidR="00BA1641">
        <w:rPr>
          <w:rFonts w:eastAsia="Times New Roman"/>
          <w:noProof/>
          <w:color w:val="auto"/>
          <w:szCs w:val="16"/>
          <w:u w:val="single"/>
          <w:lang w:val="ru-RU"/>
        </w:rPr>
        <w:t> </w:t>
      </w:r>
      <w:r w:rsidR="00BA1641">
        <w:rPr>
          <w:rFonts w:eastAsia="Times New Roman"/>
          <w:noProof/>
          <w:color w:val="auto"/>
          <w:szCs w:val="16"/>
          <w:u w:val="single"/>
          <w:lang w:val="ru-RU"/>
        </w:rPr>
        <w:t> </w:t>
      </w:r>
      <w:r w:rsidR="00BA1641">
        <w:rPr>
          <w:rFonts w:eastAsia="Times New Roman"/>
          <w:noProof/>
          <w:color w:val="auto"/>
          <w:szCs w:val="16"/>
          <w:u w:val="single"/>
          <w:lang w:val="ru-RU"/>
        </w:rPr>
        <w:t> </w:t>
      </w:r>
      <w:r w:rsidR="00325FFC" w:rsidRPr="009C41F5">
        <w:rPr>
          <w:rFonts w:eastAsia="Times New Roman"/>
          <w:color w:val="auto"/>
          <w:szCs w:val="16"/>
          <w:u w:val="single"/>
          <w:lang w:val="ru-RU"/>
        </w:rPr>
        <w:fldChar w:fldCharType="end"/>
      </w:r>
      <w:bookmarkEnd w:id="2"/>
    </w:p>
    <w:p w14:paraId="028EB904" w14:textId="77777777" w:rsidR="00805375" w:rsidRPr="00805375" w:rsidRDefault="00805375" w:rsidP="00805375">
      <w:pPr>
        <w:rPr>
          <w:rFonts w:eastAsia="Times New Roman"/>
          <w:color w:val="auto"/>
          <w:szCs w:val="16"/>
          <w:lang w:val="ru-RU"/>
        </w:rPr>
      </w:pPr>
    </w:p>
    <w:p w14:paraId="385C702C" w14:textId="77777777" w:rsidR="00805375" w:rsidRPr="00805375" w:rsidRDefault="00805375" w:rsidP="00122B68">
      <w:pPr>
        <w:spacing w:after="120"/>
        <w:rPr>
          <w:rFonts w:eastAsia="Times New Roman"/>
          <w:color w:val="auto"/>
          <w:szCs w:val="16"/>
          <w:lang w:val="ru-RU"/>
        </w:rPr>
      </w:pPr>
      <w:r w:rsidRPr="00805375">
        <w:rPr>
          <w:rFonts w:eastAsia="Times New Roman"/>
          <w:color w:val="auto"/>
          <w:szCs w:val="16"/>
          <w:lang w:val="ru-RU"/>
        </w:rPr>
        <w:t>Начин на доставување на информацијата:</w:t>
      </w:r>
    </w:p>
    <w:p w14:paraId="4D482348" w14:textId="77777777" w:rsidR="00896E68" w:rsidRPr="00805375" w:rsidRDefault="00E178F2" w:rsidP="00726F7D">
      <w:pPr>
        <w:tabs>
          <w:tab w:val="left" w:pos="2268"/>
          <w:tab w:val="left" w:pos="4536"/>
          <w:tab w:val="left" w:pos="6804"/>
        </w:tabs>
        <w:spacing w:after="120"/>
        <w:rPr>
          <w:rFonts w:eastAsia="Times New Roman"/>
          <w:color w:val="auto"/>
          <w:szCs w:val="16"/>
          <w:lang w:val="ru-RU"/>
        </w:rPr>
      </w:pPr>
      <w:r>
        <w:rPr>
          <w:rFonts w:eastAsia="Times New Roman"/>
          <w:color w:val="auto"/>
          <w:szCs w:val="16"/>
          <w:lang w:val="ru-RU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bookmarkStart w:id="3" w:name="Check2"/>
      <w:r>
        <w:rPr>
          <w:rFonts w:eastAsia="Times New Roman"/>
          <w:color w:val="auto"/>
          <w:szCs w:val="16"/>
          <w:lang w:val="ru-RU"/>
        </w:rPr>
        <w:instrText xml:space="preserve"> FORMCHECKBOX </w:instrText>
      </w:r>
      <w:r>
        <w:rPr>
          <w:rFonts w:eastAsia="Times New Roman"/>
          <w:color w:val="auto"/>
          <w:szCs w:val="16"/>
          <w:lang w:val="ru-RU"/>
        </w:rPr>
      </w:r>
      <w:r>
        <w:rPr>
          <w:rFonts w:eastAsia="Times New Roman"/>
          <w:color w:val="auto"/>
          <w:szCs w:val="16"/>
          <w:lang w:val="ru-RU"/>
        </w:rPr>
        <w:fldChar w:fldCharType="separate"/>
      </w:r>
      <w:r>
        <w:rPr>
          <w:rFonts w:eastAsia="Times New Roman"/>
          <w:color w:val="auto"/>
          <w:szCs w:val="16"/>
          <w:lang w:val="ru-RU"/>
        </w:rPr>
        <w:fldChar w:fldCharType="end"/>
      </w:r>
      <w:bookmarkEnd w:id="3"/>
      <w:r w:rsidR="00805375" w:rsidRPr="00805375">
        <w:rPr>
          <w:rFonts w:eastAsia="Times New Roman"/>
          <w:color w:val="auto"/>
          <w:szCs w:val="16"/>
          <w:lang w:val="ru-RU"/>
        </w:rPr>
        <w:t xml:space="preserve"> </w:t>
      </w:r>
      <w:r>
        <w:rPr>
          <w:rFonts w:eastAsia="Times New Roman"/>
          <w:color w:val="auto"/>
          <w:szCs w:val="16"/>
          <w:lang w:val="ru-RU"/>
        </w:rPr>
        <w:t>П</w:t>
      </w:r>
      <w:r w:rsidR="00805375" w:rsidRPr="00805375">
        <w:rPr>
          <w:rFonts w:eastAsia="Times New Roman"/>
          <w:color w:val="auto"/>
          <w:szCs w:val="16"/>
          <w:lang w:val="ru-RU"/>
        </w:rPr>
        <w:t>о пошта</w:t>
      </w:r>
      <w:r w:rsidR="00896E68" w:rsidRPr="0007792C">
        <w:rPr>
          <w:rFonts w:eastAsia="Times New Roman"/>
          <w:color w:val="auto"/>
          <w:szCs w:val="16"/>
          <w:lang w:val="ru-RU"/>
        </w:rPr>
        <w:tab/>
      </w:r>
      <w:r w:rsidR="00896E68">
        <w:rPr>
          <w:rFonts w:eastAsia="Times New Roman"/>
          <w:color w:val="auto"/>
          <w:szCs w:val="16"/>
          <w:lang w:val="ru-RU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r w:rsidR="00896E68">
        <w:rPr>
          <w:rFonts w:eastAsia="Times New Roman"/>
          <w:color w:val="auto"/>
          <w:szCs w:val="16"/>
          <w:lang w:val="ru-RU"/>
        </w:rPr>
        <w:instrText xml:space="preserve"> FORMCHECKBOX </w:instrText>
      </w:r>
      <w:r w:rsidR="00896E68">
        <w:rPr>
          <w:rFonts w:eastAsia="Times New Roman"/>
          <w:color w:val="auto"/>
          <w:szCs w:val="16"/>
          <w:lang w:val="ru-RU"/>
        </w:rPr>
      </w:r>
      <w:r w:rsidR="00896E68">
        <w:rPr>
          <w:rFonts w:eastAsia="Times New Roman"/>
          <w:color w:val="auto"/>
          <w:szCs w:val="16"/>
          <w:lang w:val="ru-RU"/>
        </w:rPr>
        <w:fldChar w:fldCharType="separate"/>
      </w:r>
      <w:r w:rsidR="00896E68">
        <w:rPr>
          <w:rFonts w:eastAsia="Times New Roman"/>
          <w:color w:val="auto"/>
          <w:szCs w:val="16"/>
          <w:lang w:val="ru-RU"/>
        </w:rPr>
        <w:fldChar w:fldCharType="end"/>
      </w:r>
      <w:r w:rsidR="00896E68" w:rsidRPr="00805375">
        <w:rPr>
          <w:rFonts w:eastAsia="Times New Roman"/>
          <w:color w:val="auto"/>
          <w:szCs w:val="16"/>
          <w:lang w:val="ru-RU"/>
        </w:rPr>
        <w:t xml:space="preserve"> </w:t>
      </w:r>
      <w:r w:rsidR="00896E68">
        <w:rPr>
          <w:rFonts w:eastAsia="Times New Roman"/>
          <w:color w:val="auto"/>
          <w:szCs w:val="16"/>
          <w:lang w:val="ru-RU"/>
        </w:rPr>
        <w:t>Т</w:t>
      </w:r>
      <w:r w:rsidR="00896E68" w:rsidRPr="00805375">
        <w:rPr>
          <w:rFonts w:eastAsia="Times New Roman"/>
          <w:color w:val="auto"/>
          <w:szCs w:val="16"/>
          <w:lang w:val="ru-RU"/>
        </w:rPr>
        <w:t>елефон</w:t>
      </w:r>
      <w:r w:rsidR="00896E68" w:rsidRPr="0007792C">
        <w:rPr>
          <w:rFonts w:eastAsia="Times New Roman"/>
          <w:color w:val="auto"/>
          <w:szCs w:val="16"/>
          <w:lang w:val="ru-RU"/>
        </w:rPr>
        <w:tab/>
      </w:r>
      <w:r w:rsidR="00896E68">
        <w:rPr>
          <w:rFonts w:eastAsia="Times New Roman"/>
          <w:color w:val="auto"/>
          <w:szCs w:val="16"/>
          <w:lang w:val="ru-RU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r w:rsidR="00896E68">
        <w:rPr>
          <w:rFonts w:eastAsia="Times New Roman"/>
          <w:color w:val="auto"/>
          <w:szCs w:val="16"/>
          <w:lang w:val="ru-RU"/>
        </w:rPr>
        <w:instrText xml:space="preserve"> FORMCHECKBOX </w:instrText>
      </w:r>
      <w:r w:rsidR="00896E68">
        <w:rPr>
          <w:rFonts w:eastAsia="Times New Roman"/>
          <w:color w:val="auto"/>
          <w:szCs w:val="16"/>
          <w:lang w:val="ru-RU"/>
        </w:rPr>
      </w:r>
      <w:r w:rsidR="00896E68">
        <w:rPr>
          <w:rFonts w:eastAsia="Times New Roman"/>
          <w:color w:val="auto"/>
          <w:szCs w:val="16"/>
          <w:lang w:val="ru-RU"/>
        </w:rPr>
        <w:fldChar w:fldCharType="separate"/>
      </w:r>
      <w:r w:rsidR="00896E68">
        <w:rPr>
          <w:rFonts w:eastAsia="Times New Roman"/>
          <w:color w:val="auto"/>
          <w:szCs w:val="16"/>
          <w:lang w:val="ru-RU"/>
        </w:rPr>
        <w:fldChar w:fldCharType="end"/>
      </w:r>
      <w:r w:rsidR="00896E68" w:rsidRPr="00805375">
        <w:rPr>
          <w:rFonts w:eastAsia="Times New Roman"/>
          <w:color w:val="auto"/>
          <w:szCs w:val="16"/>
          <w:lang w:val="ru-RU"/>
        </w:rPr>
        <w:t xml:space="preserve"> </w:t>
      </w:r>
      <w:r w:rsidR="00896E68">
        <w:rPr>
          <w:rFonts w:eastAsia="Times New Roman"/>
          <w:color w:val="auto"/>
          <w:szCs w:val="16"/>
          <w:lang w:val="ru-RU"/>
        </w:rPr>
        <w:t>Ф</w:t>
      </w:r>
      <w:r w:rsidR="00896E68" w:rsidRPr="00805375">
        <w:rPr>
          <w:rFonts w:eastAsia="Times New Roman"/>
          <w:color w:val="auto"/>
          <w:szCs w:val="16"/>
          <w:lang w:val="ru-RU"/>
        </w:rPr>
        <w:t>акс</w:t>
      </w:r>
      <w:r w:rsidR="00896E68" w:rsidRPr="0007792C">
        <w:rPr>
          <w:rFonts w:eastAsia="Times New Roman"/>
          <w:color w:val="auto"/>
          <w:szCs w:val="16"/>
          <w:lang w:val="ru-RU"/>
        </w:rPr>
        <w:tab/>
      </w:r>
      <w:r w:rsidR="00896E68">
        <w:rPr>
          <w:rFonts w:eastAsia="Times New Roman"/>
          <w:color w:val="auto"/>
          <w:szCs w:val="16"/>
          <w:lang w:val="ru-RU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r w:rsidR="00896E68">
        <w:rPr>
          <w:rFonts w:eastAsia="Times New Roman"/>
          <w:color w:val="auto"/>
          <w:szCs w:val="16"/>
          <w:lang w:val="ru-RU"/>
        </w:rPr>
        <w:instrText xml:space="preserve"> FORMCHECKBOX </w:instrText>
      </w:r>
      <w:r w:rsidR="00896E68">
        <w:rPr>
          <w:rFonts w:eastAsia="Times New Roman"/>
          <w:color w:val="auto"/>
          <w:szCs w:val="16"/>
          <w:lang w:val="ru-RU"/>
        </w:rPr>
      </w:r>
      <w:r w:rsidR="00896E68">
        <w:rPr>
          <w:rFonts w:eastAsia="Times New Roman"/>
          <w:color w:val="auto"/>
          <w:szCs w:val="16"/>
          <w:lang w:val="ru-RU"/>
        </w:rPr>
        <w:fldChar w:fldCharType="separate"/>
      </w:r>
      <w:r w:rsidR="00896E68">
        <w:rPr>
          <w:rFonts w:eastAsia="Times New Roman"/>
          <w:color w:val="auto"/>
          <w:szCs w:val="16"/>
          <w:lang w:val="ru-RU"/>
        </w:rPr>
        <w:fldChar w:fldCharType="end"/>
      </w:r>
      <w:r w:rsidR="00896E68" w:rsidRPr="00805375">
        <w:rPr>
          <w:rFonts w:eastAsia="Times New Roman"/>
          <w:color w:val="auto"/>
          <w:szCs w:val="16"/>
          <w:lang w:val="ru-RU"/>
        </w:rPr>
        <w:t xml:space="preserve"> е-</w:t>
      </w:r>
      <w:r w:rsidR="00896E68">
        <w:rPr>
          <w:rFonts w:eastAsia="Times New Roman"/>
          <w:color w:val="auto"/>
          <w:szCs w:val="16"/>
          <w:lang w:val="ru-RU"/>
        </w:rPr>
        <w:t>Пошта</w:t>
      </w:r>
    </w:p>
    <w:p w14:paraId="637E63D6" w14:textId="77777777" w:rsidR="00805375" w:rsidRPr="00805375" w:rsidRDefault="00E178F2" w:rsidP="00805375">
      <w:pPr>
        <w:rPr>
          <w:rFonts w:eastAsia="Times New Roman"/>
          <w:color w:val="auto"/>
          <w:szCs w:val="16"/>
          <w:lang w:val="ru-RU"/>
        </w:rPr>
      </w:pPr>
      <w:r>
        <w:rPr>
          <w:rFonts w:eastAsia="Times New Roman"/>
          <w:color w:val="auto"/>
          <w:szCs w:val="16"/>
          <w:lang w:val="ru-RU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eastAsia="Times New Roman"/>
          <w:color w:val="auto"/>
          <w:szCs w:val="16"/>
          <w:lang w:val="ru-RU"/>
        </w:rPr>
        <w:instrText xml:space="preserve"> FORMCHECKBOX </w:instrText>
      </w:r>
      <w:r>
        <w:rPr>
          <w:rFonts w:eastAsia="Times New Roman"/>
          <w:color w:val="auto"/>
          <w:szCs w:val="16"/>
          <w:lang w:val="ru-RU"/>
        </w:rPr>
      </w:r>
      <w:r>
        <w:rPr>
          <w:rFonts w:eastAsia="Times New Roman"/>
          <w:color w:val="auto"/>
          <w:szCs w:val="16"/>
          <w:lang w:val="ru-RU"/>
        </w:rPr>
        <w:fldChar w:fldCharType="separate"/>
      </w:r>
      <w:r>
        <w:rPr>
          <w:rFonts w:eastAsia="Times New Roman"/>
          <w:color w:val="auto"/>
          <w:szCs w:val="16"/>
          <w:lang w:val="ru-RU"/>
        </w:rPr>
        <w:fldChar w:fldCharType="end"/>
      </w:r>
      <w:r w:rsidR="00805375" w:rsidRPr="00805375">
        <w:rPr>
          <w:rFonts w:eastAsia="Times New Roman"/>
          <w:color w:val="auto"/>
          <w:szCs w:val="16"/>
          <w:lang w:val="ru-RU"/>
        </w:rPr>
        <w:t xml:space="preserve"> </w:t>
      </w:r>
      <w:r>
        <w:rPr>
          <w:rFonts w:eastAsia="Times New Roman"/>
          <w:color w:val="auto"/>
          <w:szCs w:val="16"/>
          <w:lang w:val="ru-RU"/>
        </w:rPr>
        <w:t>Д</w:t>
      </w:r>
      <w:r w:rsidR="00805375" w:rsidRPr="00805375">
        <w:rPr>
          <w:rFonts w:eastAsia="Times New Roman"/>
          <w:color w:val="auto"/>
          <w:szCs w:val="16"/>
          <w:lang w:val="ru-RU"/>
        </w:rPr>
        <w:t>руго</w:t>
      </w:r>
      <w:r w:rsidR="00500EF8">
        <w:rPr>
          <w:rFonts w:eastAsia="Times New Roman"/>
          <w:color w:val="auto"/>
          <w:szCs w:val="16"/>
          <w:lang w:val="ru-RU"/>
        </w:rPr>
        <w:t xml:space="preserve"> </w:t>
      </w:r>
      <w:r w:rsidR="00325FFC" w:rsidRPr="009C41F5">
        <w:rPr>
          <w:rFonts w:eastAsia="Times New Roman"/>
          <w:color w:val="auto"/>
          <w:szCs w:val="16"/>
          <w:u w:val="single"/>
          <w:lang w:val="ru-RU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325FFC" w:rsidRPr="009C41F5">
        <w:rPr>
          <w:rFonts w:eastAsia="Times New Roman"/>
          <w:color w:val="auto"/>
          <w:szCs w:val="16"/>
          <w:u w:val="single"/>
          <w:lang w:val="ru-RU"/>
        </w:rPr>
        <w:instrText xml:space="preserve"> FORMTEXT </w:instrText>
      </w:r>
      <w:r w:rsidR="00325FFC" w:rsidRPr="009C41F5">
        <w:rPr>
          <w:rFonts w:eastAsia="Times New Roman"/>
          <w:color w:val="auto"/>
          <w:szCs w:val="16"/>
          <w:u w:val="single"/>
          <w:lang w:val="ru-RU"/>
        </w:rPr>
      </w:r>
      <w:r w:rsidR="00325FFC" w:rsidRPr="009C41F5">
        <w:rPr>
          <w:rFonts w:eastAsia="Times New Roman"/>
          <w:color w:val="auto"/>
          <w:szCs w:val="16"/>
          <w:u w:val="single"/>
          <w:lang w:val="ru-RU"/>
        </w:rPr>
        <w:fldChar w:fldCharType="separate"/>
      </w:r>
      <w:r w:rsidR="00BA1641">
        <w:rPr>
          <w:rFonts w:eastAsia="Times New Roman"/>
          <w:noProof/>
          <w:color w:val="auto"/>
          <w:szCs w:val="16"/>
          <w:u w:val="single"/>
          <w:lang w:val="ru-RU"/>
        </w:rPr>
        <w:t> </w:t>
      </w:r>
      <w:r w:rsidR="00BA1641">
        <w:rPr>
          <w:rFonts w:eastAsia="Times New Roman"/>
          <w:noProof/>
          <w:color w:val="auto"/>
          <w:szCs w:val="16"/>
          <w:u w:val="single"/>
          <w:lang w:val="ru-RU"/>
        </w:rPr>
        <w:t> </w:t>
      </w:r>
      <w:r w:rsidR="00BA1641">
        <w:rPr>
          <w:rFonts w:eastAsia="Times New Roman"/>
          <w:noProof/>
          <w:color w:val="auto"/>
          <w:szCs w:val="16"/>
          <w:u w:val="single"/>
          <w:lang w:val="ru-RU"/>
        </w:rPr>
        <w:t> </w:t>
      </w:r>
      <w:r w:rsidR="00BA1641">
        <w:rPr>
          <w:rFonts w:eastAsia="Times New Roman"/>
          <w:noProof/>
          <w:color w:val="auto"/>
          <w:szCs w:val="16"/>
          <w:u w:val="single"/>
          <w:lang w:val="ru-RU"/>
        </w:rPr>
        <w:t> </w:t>
      </w:r>
      <w:r w:rsidR="00BA1641">
        <w:rPr>
          <w:rFonts w:eastAsia="Times New Roman"/>
          <w:noProof/>
          <w:color w:val="auto"/>
          <w:szCs w:val="16"/>
          <w:u w:val="single"/>
          <w:lang w:val="ru-RU"/>
        </w:rPr>
        <w:t> </w:t>
      </w:r>
      <w:r w:rsidR="00325FFC" w:rsidRPr="009C41F5">
        <w:rPr>
          <w:rFonts w:eastAsia="Times New Roman"/>
          <w:color w:val="auto"/>
          <w:szCs w:val="16"/>
          <w:u w:val="single"/>
          <w:lang w:val="ru-RU"/>
        </w:rPr>
        <w:fldChar w:fldCharType="end"/>
      </w:r>
    </w:p>
    <w:p w14:paraId="02C8EB0D" w14:textId="77777777" w:rsidR="00805375" w:rsidRPr="00805375" w:rsidRDefault="00805375" w:rsidP="00805375">
      <w:pPr>
        <w:rPr>
          <w:rFonts w:eastAsia="Times New Roman"/>
          <w:color w:val="auto"/>
          <w:szCs w:val="16"/>
          <w:lang w:val="ru-RU"/>
        </w:rPr>
      </w:pPr>
    </w:p>
    <w:p w14:paraId="70EE112F" w14:textId="77777777" w:rsidR="00500EF8" w:rsidRDefault="00805375" w:rsidP="00122B68">
      <w:pPr>
        <w:spacing w:after="120"/>
        <w:rPr>
          <w:rFonts w:eastAsia="Times New Roman"/>
          <w:color w:val="auto"/>
          <w:szCs w:val="16"/>
          <w:lang w:val="ru-RU"/>
        </w:rPr>
      </w:pPr>
      <w:r w:rsidRPr="00805375">
        <w:rPr>
          <w:rFonts w:eastAsia="Times New Roman"/>
          <w:color w:val="auto"/>
          <w:szCs w:val="16"/>
          <w:lang w:val="ru-RU"/>
        </w:rPr>
        <w:t xml:space="preserve">Барател на информацијата: </w:t>
      </w:r>
    </w:p>
    <w:p w14:paraId="78163282" w14:textId="77777777" w:rsidR="00960BFB" w:rsidRPr="0000010E" w:rsidRDefault="009D2491" w:rsidP="00726F7D">
      <w:pPr>
        <w:spacing w:after="40"/>
        <w:rPr>
          <w:rFonts w:eastAsia="Times New Roman"/>
          <w:color w:val="auto"/>
          <w:szCs w:val="16"/>
          <w:lang w:val="ru-RU"/>
        </w:rPr>
      </w:pPr>
      <w:r>
        <w:rPr>
          <w:rFonts w:eastAsia="Times New Roman"/>
          <w:color w:val="auto"/>
          <w:szCs w:val="16"/>
        </w:rPr>
        <w:t>Назив</w:t>
      </w:r>
      <w:r w:rsidRPr="0007792C">
        <w:rPr>
          <w:rFonts w:eastAsia="Times New Roman"/>
          <w:color w:val="auto"/>
          <w:szCs w:val="16"/>
          <w:lang w:val="ru-RU"/>
        </w:rPr>
        <w:t xml:space="preserve">: </w:t>
      </w:r>
      <w:r w:rsidR="00C2572D">
        <w:rPr>
          <w:rFonts w:eastAsia="Times New Roman"/>
          <w:color w:val="auto"/>
          <w:szCs w:val="16"/>
          <w:lang w:val="ru-RU"/>
        </w:rPr>
        <w:fldChar w:fldCharType="begin">
          <w:ffData>
            <w:name w:val="Text34"/>
            <w:enabled/>
            <w:calcOnExit w:val="0"/>
            <w:textInput/>
          </w:ffData>
        </w:fldChar>
      </w:r>
      <w:bookmarkStart w:id="4" w:name="Text34"/>
      <w:r w:rsidR="00C2572D">
        <w:rPr>
          <w:rFonts w:eastAsia="Times New Roman"/>
          <w:color w:val="auto"/>
          <w:szCs w:val="16"/>
          <w:lang w:val="ru-RU"/>
        </w:rPr>
        <w:instrText xml:space="preserve"> FORMTEXT </w:instrText>
      </w:r>
      <w:r w:rsidR="00C2572D">
        <w:rPr>
          <w:rFonts w:eastAsia="Times New Roman"/>
          <w:color w:val="auto"/>
          <w:szCs w:val="16"/>
          <w:lang w:val="ru-RU"/>
        </w:rPr>
      </w:r>
      <w:r w:rsidR="00C2572D">
        <w:rPr>
          <w:rFonts w:eastAsia="Times New Roman"/>
          <w:color w:val="auto"/>
          <w:szCs w:val="16"/>
          <w:lang w:val="ru-RU"/>
        </w:rPr>
        <w:fldChar w:fldCharType="separate"/>
      </w:r>
      <w:r w:rsidR="00BA1641">
        <w:rPr>
          <w:rFonts w:eastAsia="Times New Roman"/>
          <w:noProof/>
          <w:color w:val="auto"/>
          <w:szCs w:val="16"/>
          <w:lang w:val="ru-RU"/>
        </w:rPr>
        <w:t> </w:t>
      </w:r>
      <w:r w:rsidR="00BA1641">
        <w:rPr>
          <w:rFonts w:eastAsia="Times New Roman"/>
          <w:noProof/>
          <w:color w:val="auto"/>
          <w:szCs w:val="16"/>
          <w:lang w:val="ru-RU"/>
        </w:rPr>
        <w:t> </w:t>
      </w:r>
      <w:r w:rsidR="00BA1641">
        <w:rPr>
          <w:rFonts w:eastAsia="Times New Roman"/>
          <w:noProof/>
          <w:color w:val="auto"/>
          <w:szCs w:val="16"/>
          <w:lang w:val="ru-RU"/>
        </w:rPr>
        <w:t> </w:t>
      </w:r>
      <w:r w:rsidR="00BA1641">
        <w:rPr>
          <w:rFonts w:eastAsia="Times New Roman"/>
          <w:noProof/>
          <w:color w:val="auto"/>
          <w:szCs w:val="16"/>
          <w:lang w:val="ru-RU"/>
        </w:rPr>
        <w:t> </w:t>
      </w:r>
      <w:r w:rsidR="00BA1641">
        <w:rPr>
          <w:rFonts w:eastAsia="Times New Roman"/>
          <w:noProof/>
          <w:color w:val="auto"/>
          <w:szCs w:val="16"/>
          <w:lang w:val="ru-RU"/>
        </w:rPr>
        <w:t> </w:t>
      </w:r>
      <w:r w:rsidR="00C2572D">
        <w:rPr>
          <w:rFonts w:eastAsia="Times New Roman"/>
          <w:color w:val="auto"/>
          <w:szCs w:val="16"/>
          <w:lang w:val="ru-RU"/>
        </w:rPr>
        <w:fldChar w:fldCharType="end"/>
      </w:r>
      <w:bookmarkEnd w:id="4"/>
    </w:p>
    <w:p w14:paraId="069C8E81" w14:textId="77777777" w:rsidR="00500EF8" w:rsidRPr="0000010E" w:rsidRDefault="009D2491" w:rsidP="00726F7D">
      <w:pPr>
        <w:spacing w:after="40"/>
        <w:rPr>
          <w:rFonts w:eastAsia="Times New Roman"/>
          <w:color w:val="auto"/>
          <w:szCs w:val="16"/>
          <w:lang w:val="ru-RU"/>
        </w:rPr>
      </w:pPr>
      <w:r>
        <w:rPr>
          <w:rFonts w:eastAsia="Times New Roman"/>
          <w:color w:val="auto"/>
          <w:szCs w:val="16"/>
        </w:rPr>
        <w:t>Име и презиме</w:t>
      </w:r>
      <w:r w:rsidRPr="0007792C">
        <w:rPr>
          <w:rFonts w:eastAsia="Times New Roman"/>
          <w:color w:val="auto"/>
          <w:szCs w:val="16"/>
          <w:lang w:val="ru-RU"/>
        </w:rPr>
        <w:t xml:space="preserve">: </w:t>
      </w:r>
      <w:r w:rsidR="00C2572D">
        <w:rPr>
          <w:rFonts w:eastAsia="Times New Roman"/>
          <w:color w:val="auto"/>
          <w:szCs w:val="16"/>
          <w:lang w:val="ru-RU"/>
        </w:rPr>
        <w:fldChar w:fldCharType="begin">
          <w:ffData>
            <w:name w:val="Text28"/>
            <w:enabled/>
            <w:calcOnExit w:val="0"/>
            <w:textInput/>
          </w:ffData>
        </w:fldChar>
      </w:r>
      <w:bookmarkStart w:id="5" w:name="Text28"/>
      <w:r w:rsidR="00C2572D">
        <w:rPr>
          <w:rFonts w:eastAsia="Times New Roman"/>
          <w:color w:val="auto"/>
          <w:szCs w:val="16"/>
          <w:lang w:val="ru-RU"/>
        </w:rPr>
        <w:instrText xml:space="preserve"> FORMTEXT </w:instrText>
      </w:r>
      <w:r w:rsidR="00C2572D">
        <w:rPr>
          <w:rFonts w:eastAsia="Times New Roman"/>
          <w:color w:val="auto"/>
          <w:szCs w:val="16"/>
          <w:lang w:val="ru-RU"/>
        </w:rPr>
      </w:r>
      <w:r w:rsidR="00C2572D">
        <w:rPr>
          <w:rFonts w:eastAsia="Times New Roman"/>
          <w:color w:val="auto"/>
          <w:szCs w:val="16"/>
          <w:lang w:val="ru-RU"/>
        </w:rPr>
        <w:fldChar w:fldCharType="separate"/>
      </w:r>
      <w:r w:rsidR="00BA1641">
        <w:rPr>
          <w:rFonts w:eastAsia="Times New Roman"/>
          <w:noProof/>
          <w:color w:val="auto"/>
          <w:szCs w:val="16"/>
          <w:lang w:val="ru-RU"/>
        </w:rPr>
        <w:t> </w:t>
      </w:r>
      <w:r w:rsidR="00BA1641">
        <w:rPr>
          <w:rFonts w:eastAsia="Times New Roman"/>
          <w:noProof/>
          <w:color w:val="auto"/>
          <w:szCs w:val="16"/>
          <w:lang w:val="ru-RU"/>
        </w:rPr>
        <w:t> </w:t>
      </w:r>
      <w:r w:rsidR="00BA1641">
        <w:rPr>
          <w:rFonts w:eastAsia="Times New Roman"/>
          <w:noProof/>
          <w:color w:val="auto"/>
          <w:szCs w:val="16"/>
          <w:lang w:val="ru-RU"/>
        </w:rPr>
        <w:t> </w:t>
      </w:r>
      <w:r w:rsidR="00BA1641">
        <w:rPr>
          <w:rFonts w:eastAsia="Times New Roman"/>
          <w:noProof/>
          <w:color w:val="auto"/>
          <w:szCs w:val="16"/>
          <w:lang w:val="ru-RU"/>
        </w:rPr>
        <w:t> </w:t>
      </w:r>
      <w:r w:rsidR="00BA1641">
        <w:rPr>
          <w:rFonts w:eastAsia="Times New Roman"/>
          <w:noProof/>
          <w:color w:val="auto"/>
          <w:szCs w:val="16"/>
          <w:lang w:val="ru-RU"/>
        </w:rPr>
        <w:t> </w:t>
      </w:r>
      <w:r w:rsidR="00C2572D">
        <w:rPr>
          <w:rFonts w:eastAsia="Times New Roman"/>
          <w:color w:val="auto"/>
          <w:szCs w:val="16"/>
          <w:lang w:val="ru-RU"/>
        </w:rPr>
        <w:fldChar w:fldCharType="end"/>
      </w:r>
      <w:bookmarkEnd w:id="5"/>
    </w:p>
    <w:p w14:paraId="3F13A648" w14:textId="77777777" w:rsidR="0011451C" w:rsidRPr="0000010E" w:rsidRDefault="009D2491" w:rsidP="00726F7D">
      <w:pPr>
        <w:spacing w:after="40"/>
        <w:rPr>
          <w:rFonts w:eastAsia="Times New Roman"/>
          <w:color w:val="auto"/>
          <w:szCs w:val="16"/>
          <w:lang w:val="ru-RU"/>
        </w:rPr>
      </w:pPr>
      <w:r>
        <w:rPr>
          <w:rFonts w:eastAsia="Times New Roman"/>
          <w:color w:val="auto"/>
          <w:szCs w:val="16"/>
          <w:lang w:val="ru-RU"/>
        </w:rPr>
        <w:t>Адреса</w:t>
      </w:r>
      <w:r w:rsidRPr="0007792C">
        <w:rPr>
          <w:rFonts w:eastAsia="Times New Roman"/>
          <w:color w:val="auto"/>
          <w:szCs w:val="16"/>
          <w:lang w:val="ru-RU"/>
        </w:rPr>
        <w:t xml:space="preserve">: </w:t>
      </w:r>
      <w:r w:rsidR="00C2572D">
        <w:rPr>
          <w:rFonts w:eastAsia="Times New Roman"/>
          <w:color w:val="auto"/>
          <w:szCs w:val="16"/>
          <w:lang w:val="ru-RU"/>
        </w:rPr>
        <w:fldChar w:fldCharType="begin">
          <w:ffData>
            <w:name w:val="Text29"/>
            <w:enabled/>
            <w:calcOnExit w:val="0"/>
            <w:textInput/>
          </w:ffData>
        </w:fldChar>
      </w:r>
      <w:bookmarkStart w:id="6" w:name="Text29"/>
      <w:r w:rsidR="00C2572D">
        <w:rPr>
          <w:rFonts w:eastAsia="Times New Roman"/>
          <w:color w:val="auto"/>
          <w:szCs w:val="16"/>
          <w:lang w:val="ru-RU"/>
        </w:rPr>
        <w:instrText xml:space="preserve"> FORMTEXT </w:instrText>
      </w:r>
      <w:r w:rsidR="00C2572D">
        <w:rPr>
          <w:rFonts w:eastAsia="Times New Roman"/>
          <w:color w:val="auto"/>
          <w:szCs w:val="16"/>
          <w:lang w:val="ru-RU"/>
        </w:rPr>
      </w:r>
      <w:r w:rsidR="00C2572D">
        <w:rPr>
          <w:rFonts w:eastAsia="Times New Roman"/>
          <w:color w:val="auto"/>
          <w:szCs w:val="16"/>
          <w:lang w:val="ru-RU"/>
        </w:rPr>
        <w:fldChar w:fldCharType="separate"/>
      </w:r>
      <w:r w:rsidR="00BA1641">
        <w:rPr>
          <w:rFonts w:eastAsia="Times New Roman"/>
          <w:noProof/>
          <w:color w:val="auto"/>
          <w:szCs w:val="16"/>
          <w:lang w:val="ru-RU"/>
        </w:rPr>
        <w:t> </w:t>
      </w:r>
      <w:r w:rsidR="00BA1641">
        <w:rPr>
          <w:rFonts w:eastAsia="Times New Roman"/>
          <w:noProof/>
          <w:color w:val="auto"/>
          <w:szCs w:val="16"/>
          <w:lang w:val="ru-RU"/>
        </w:rPr>
        <w:t> </w:t>
      </w:r>
      <w:r w:rsidR="00BA1641">
        <w:rPr>
          <w:rFonts w:eastAsia="Times New Roman"/>
          <w:noProof/>
          <w:color w:val="auto"/>
          <w:szCs w:val="16"/>
          <w:lang w:val="ru-RU"/>
        </w:rPr>
        <w:t> </w:t>
      </w:r>
      <w:r w:rsidR="00BA1641">
        <w:rPr>
          <w:rFonts w:eastAsia="Times New Roman"/>
          <w:noProof/>
          <w:color w:val="auto"/>
          <w:szCs w:val="16"/>
          <w:lang w:val="ru-RU"/>
        </w:rPr>
        <w:t> </w:t>
      </w:r>
      <w:r w:rsidR="00BA1641">
        <w:rPr>
          <w:rFonts w:eastAsia="Times New Roman"/>
          <w:noProof/>
          <w:color w:val="auto"/>
          <w:szCs w:val="16"/>
          <w:lang w:val="ru-RU"/>
        </w:rPr>
        <w:t> </w:t>
      </w:r>
      <w:r w:rsidR="00C2572D">
        <w:rPr>
          <w:rFonts w:eastAsia="Times New Roman"/>
          <w:color w:val="auto"/>
          <w:szCs w:val="16"/>
          <w:lang w:val="ru-RU"/>
        </w:rPr>
        <w:fldChar w:fldCharType="end"/>
      </w:r>
      <w:bookmarkEnd w:id="6"/>
    </w:p>
    <w:p w14:paraId="6FDEF391" w14:textId="77777777" w:rsidR="00C86812" w:rsidRPr="0007792C" w:rsidRDefault="009D2491" w:rsidP="00C86812">
      <w:pPr>
        <w:spacing w:after="40"/>
        <w:rPr>
          <w:rFonts w:eastAsia="Times New Roman"/>
          <w:color w:val="auto"/>
          <w:szCs w:val="16"/>
          <w:lang w:val="ru-RU"/>
        </w:rPr>
      </w:pPr>
      <w:r>
        <w:rPr>
          <w:rFonts w:eastAsia="Times New Roman"/>
          <w:color w:val="auto"/>
          <w:szCs w:val="16"/>
          <w:lang w:val="ru-RU"/>
        </w:rPr>
        <w:t>Телефон / Факс</w:t>
      </w:r>
      <w:r w:rsidRPr="0007792C">
        <w:rPr>
          <w:rFonts w:eastAsia="Times New Roman"/>
          <w:color w:val="auto"/>
          <w:szCs w:val="16"/>
          <w:lang w:val="ru-RU"/>
        </w:rPr>
        <w:t xml:space="preserve">: </w:t>
      </w:r>
      <w:r w:rsidR="00C2572D">
        <w:rPr>
          <w:rFonts w:eastAsia="Times New Roman"/>
          <w:color w:val="auto"/>
          <w:szCs w:val="16"/>
          <w:lang w:val="ru-RU"/>
        </w:rPr>
        <w:fldChar w:fldCharType="begin">
          <w:ffData>
            <w:name w:val="Text31"/>
            <w:enabled/>
            <w:calcOnExit w:val="0"/>
            <w:textInput/>
          </w:ffData>
        </w:fldChar>
      </w:r>
      <w:bookmarkStart w:id="7" w:name="Text31"/>
      <w:r w:rsidR="00C2572D">
        <w:rPr>
          <w:rFonts w:eastAsia="Times New Roman"/>
          <w:color w:val="auto"/>
          <w:szCs w:val="16"/>
          <w:lang w:val="ru-RU"/>
        </w:rPr>
        <w:instrText xml:space="preserve"> FORMTEXT </w:instrText>
      </w:r>
      <w:r w:rsidR="00C2572D">
        <w:rPr>
          <w:rFonts w:eastAsia="Times New Roman"/>
          <w:color w:val="auto"/>
          <w:szCs w:val="16"/>
          <w:lang w:val="ru-RU"/>
        </w:rPr>
      </w:r>
      <w:r w:rsidR="00C2572D">
        <w:rPr>
          <w:rFonts w:eastAsia="Times New Roman"/>
          <w:color w:val="auto"/>
          <w:szCs w:val="16"/>
          <w:lang w:val="ru-RU"/>
        </w:rPr>
        <w:fldChar w:fldCharType="separate"/>
      </w:r>
      <w:r w:rsidR="00BA1641">
        <w:rPr>
          <w:rFonts w:eastAsia="Times New Roman"/>
          <w:noProof/>
          <w:color w:val="auto"/>
          <w:szCs w:val="16"/>
          <w:lang w:val="ru-RU"/>
        </w:rPr>
        <w:t> </w:t>
      </w:r>
      <w:r w:rsidR="00BA1641">
        <w:rPr>
          <w:rFonts w:eastAsia="Times New Roman"/>
          <w:noProof/>
          <w:color w:val="auto"/>
          <w:szCs w:val="16"/>
          <w:lang w:val="ru-RU"/>
        </w:rPr>
        <w:t> </w:t>
      </w:r>
      <w:r w:rsidR="00BA1641">
        <w:rPr>
          <w:rFonts w:eastAsia="Times New Roman"/>
          <w:noProof/>
          <w:color w:val="auto"/>
          <w:szCs w:val="16"/>
          <w:lang w:val="ru-RU"/>
        </w:rPr>
        <w:t> </w:t>
      </w:r>
      <w:r w:rsidR="00BA1641">
        <w:rPr>
          <w:rFonts w:eastAsia="Times New Roman"/>
          <w:noProof/>
          <w:color w:val="auto"/>
          <w:szCs w:val="16"/>
          <w:lang w:val="ru-RU"/>
        </w:rPr>
        <w:t> </w:t>
      </w:r>
      <w:r w:rsidR="00BA1641">
        <w:rPr>
          <w:rFonts w:eastAsia="Times New Roman"/>
          <w:noProof/>
          <w:color w:val="auto"/>
          <w:szCs w:val="16"/>
          <w:lang w:val="ru-RU"/>
        </w:rPr>
        <w:t> </w:t>
      </w:r>
      <w:r w:rsidR="00C2572D">
        <w:rPr>
          <w:rFonts w:eastAsia="Times New Roman"/>
          <w:color w:val="auto"/>
          <w:szCs w:val="16"/>
          <w:lang w:val="ru-RU"/>
        </w:rPr>
        <w:fldChar w:fldCharType="end"/>
      </w:r>
      <w:bookmarkEnd w:id="7"/>
    </w:p>
    <w:p w14:paraId="5732F297" w14:textId="77777777" w:rsidR="00805375" w:rsidRDefault="009D2491" w:rsidP="00726F7D">
      <w:pPr>
        <w:spacing w:after="40"/>
        <w:rPr>
          <w:rFonts w:eastAsia="Times New Roman"/>
          <w:color w:val="auto"/>
          <w:szCs w:val="16"/>
          <w:lang w:val="ru-RU"/>
        </w:rPr>
      </w:pPr>
      <w:r>
        <w:rPr>
          <w:rFonts w:eastAsia="Times New Roman"/>
          <w:color w:val="auto"/>
          <w:szCs w:val="16"/>
          <w:lang w:val="ru-RU"/>
        </w:rPr>
        <w:t>е-Пошта</w:t>
      </w:r>
      <w:r w:rsidRPr="0007792C">
        <w:rPr>
          <w:rFonts w:eastAsia="Times New Roman"/>
          <w:color w:val="auto"/>
          <w:szCs w:val="16"/>
          <w:lang w:val="ru-RU"/>
        </w:rPr>
        <w:t xml:space="preserve">: </w:t>
      </w:r>
      <w:r w:rsidR="00C2572D">
        <w:rPr>
          <w:rFonts w:eastAsia="Times New Roman"/>
          <w:color w:val="auto"/>
          <w:szCs w:val="16"/>
          <w:lang w:val="ru-RU"/>
        </w:rPr>
        <w:fldChar w:fldCharType="begin">
          <w:ffData>
            <w:name w:val="Text33"/>
            <w:enabled/>
            <w:calcOnExit w:val="0"/>
            <w:textInput/>
          </w:ffData>
        </w:fldChar>
      </w:r>
      <w:bookmarkStart w:id="8" w:name="Text33"/>
      <w:r w:rsidR="00C2572D">
        <w:rPr>
          <w:rFonts w:eastAsia="Times New Roman"/>
          <w:color w:val="auto"/>
          <w:szCs w:val="16"/>
          <w:lang w:val="ru-RU"/>
        </w:rPr>
        <w:instrText xml:space="preserve"> FORMTEXT </w:instrText>
      </w:r>
      <w:r w:rsidR="00C2572D">
        <w:rPr>
          <w:rFonts w:eastAsia="Times New Roman"/>
          <w:color w:val="auto"/>
          <w:szCs w:val="16"/>
          <w:lang w:val="ru-RU"/>
        </w:rPr>
      </w:r>
      <w:r w:rsidR="00C2572D">
        <w:rPr>
          <w:rFonts w:eastAsia="Times New Roman"/>
          <w:color w:val="auto"/>
          <w:szCs w:val="16"/>
          <w:lang w:val="ru-RU"/>
        </w:rPr>
        <w:fldChar w:fldCharType="separate"/>
      </w:r>
      <w:r w:rsidR="00BA1641">
        <w:rPr>
          <w:rFonts w:eastAsia="Times New Roman"/>
          <w:noProof/>
          <w:color w:val="auto"/>
          <w:szCs w:val="16"/>
          <w:lang w:val="ru-RU"/>
        </w:rPr>
        <w:t> </w:t>
      </w:r>
      <w:r w:rsidR="00BA1641">
        <w:rPr>
          <w:rFonts w:eastAsia="Times New Roman"/>
          <w:noProof/>
          <w:color w:val="auto"/>
          <w:szCs w:val="16"/>
          <w:lang w:val="ru-RU"/>
        </w:rPr>
        <w:t> </w:t>
      </w:r>
      <w:r w:rsidR="00BA1641">
        <w:rPr>
          <w:rFonts w:eastAsia="Times New Roman"/>
          <w:noProof/>
          <w:color w:val="auto"/>
          <w:szCs w:val="16"/>
          <w:lang w:val="ru-RU"/>
        </w:rPr>
        <w:t> </w:t>
      </w:r>
      <w:r w:rsidR="00BA1641">
        <w:rPr>
          <w:rFonts w:eastAsia="Times New Roman"/>
          <w:noProof/>
          <w:color w:val="auto"/>
          <w:szCs w:val="16"/>
          <w:lang w:val="ru-RU"/>
        </w:rPr>
        <w:t> </w:t>
      </w:r>
      <w:r w:rsidR="00BA1641">
        <w:rPr>
          <w:rFonts w:eastAsia="Times New Roman"/>
          <w:noProof/>
          <w:color w:val="auto"/>
          <w:szCs w:val="16"/>
          <w:lang w:val="ru-RU"/>
        </w:rPr>
        <w:t> </w:t>
      </w:r>
      <w:r w:rsidR="00C2572D">
        <w:rPr>
          <w:rFonts w:eastAsia="Times New Roman"/>
          <w:color w:val="auto"/>
          <w:szCs w:val="16"/>
          <w:lang w:val="ru-RU"/>
        </w:rPr>
        <w:fldChar w:fldCharType="end"/>
      </w:r>
      <w:bookmarkEnd w:id="8"/>
    </w:p>
    <w:p w14:paraId="589180DE" w14:textId="77777777" w:rsidR="00D551CE" w:rsidRPr="0000010E" w:rsidRDefault="00D551CE" w:rsidP="00726F7D">
      <w:pPr>
        <w:spacing w:after="40"/>
        <w:rPr>
          <w:rFonts w:eastAsia="Times New Roman"/>
          <w:color w:val="auto"/>
          <w:szCs w:val="16"/>
          <w:lang w:val="ru-RU"/>
        </w:rPr>
      </w:pPr>
    </w:p>
    <w:p w14:paraId="6109A1B5" w14:textId="77777777" w:rsidR="00805375" w:rsidRPr="00805375" w:rsidRDefault="00805375" w:rsidP="00122B68">
      <w:pPr>
        <w:spacing w:after="120"/>
        <w:rPr>
          <w:rFonts w:eastAsia="Times New Roman"/>
          <w:color w:val="auto"/>
          <w:szCs w:val="16"/>
          <w:lang w:val="ru-RU"/>
        </w:rPr>
      </w:pPr>
      <w:r w:rsidRPr="00805375">
        <w:rPr>
          <w:rFonts w:eastAsia="Times New Roman"/>
          <w:color w:val="auto"/>
          <w:szCs w:val="16"/>
          <w:lang w:val="ru-RU"/>
        </w:rPr>
        <w:t>Застапник/полномошник на барателот на информацијата:</w:t>
      </w:r>
    </w:p>
    <w:p w14:paraId="498D8D85" w14:textId="77777777" w:rsidR="00C2572D" w:rsidRPr="0000010E" w:rsidRDefault="00C2572D" w:rsidP="00C2572D">
      <w:pPr>
        <w:spacing w:after="40"/>
        <w:rPr>
          <w:rFonts w:eastAsia="Times New Roman"/>
          <w:color w:val="auto"/>
          <w:szCs w:val="16"/>
          <w:lang w:val="ru-RU"/>
        </w:rPr>
      </w:pPr>
      <w:r>
        <w:rPr>
          <w:rFonts w:eastAsia="Times New Roman"/>
          <w:color w:val="auto"/>
          <w:szCs w:val="16"/>
        </w:rPr>
        <w:t>Назив</w:t>
      </w:r>
      <w:r w:rsidRPr="0007792C">
        <w:rPr>
          <w:rFonts w:eastAsia="Times New Roman"/>
          <w:color w:val="auto"/>
          <w:szCs w:val="16"/>
          <w:lang w:val="ru-RU"/>
        </w:rPr>
        <w:t xml:space="preserve">: </w:t>
      </w:r>
      <w:r>
        <w:rPr>
          <w:rFonts w:eastAsia="Times New Roman"/>
          <w:color w:val="auto"/>
          <w:szCs w:val="16"/>
          <w:lang w:val="ru-RU"/>
        </w:rPr>
        <w:fldChar w:fldCharType="begin">
          <w:ffData>
            <w:name w:val="Text34"/>
            <w:enabled/>
            <w:calcOnExit w:val="0"/>
            <w:textInput/>
          </w:ffData>
        </w:fldChar>
      </w:r>
      <w:r>
        <w:rPr>
          <w:rFonts w:eastAsia="Times New Roman"/>
          <w:color w:val="auto"/>
          <w:szCs w:val="16"/>
          <w:lang w:val="ru-RU"/>
        </w:rPr>
        <w:instrText xml:space="preserve"> FORMTEXT </w:instrText>
      </w:r>
      <w:r>
        <w:rPr>
          <w:rFonts w:eastAsia="Times New Roman"/>
          <w:color w:val="auto"/>
          <w:szCs w:val="16"/>
          <w:lang w:val="ru-RU"/>
        </w:rPr>
      </w:r>
      <w:r>
        <w:rPr>
          <w:rFonts w:eastAsia="Times New Roman"/>
          <w:color w:val="auto"/>
          <w:szCs w:val="16"/>
          <w:lang w:val="ru-RU"/>
        </w:rPr>
        <w:fldChar w:fldCharType="separate"/>
      </w:r>
      <w:r w:rsidR="00BA1641">
        <w:rPr>
          <w:rFonts w:eastAsia="Times New Roman"/>
          <w:noProof/>
          <w:color w:val="auto"/>
          <w:szCs w:val="16"/>
          <w:lang w:val="ru-RU"/>
        </w:rPr>
        <w:t> </w:t>
      </w:r>
      <w:r w:rsidR="00BA1641">
        <w:rPr>
          <w:rFonts w:eastAsia="Times New Roman"/>
          <w:noProof/>
          <w:color w:val="auto"/>
          <w:szCs w:val="16"/>
          <w:lang w:val="ru-RU"/>
        </w:rPr>
        <w:t> </w:t>
      </w:r>
      <w:r w:rsidR="00BA1641">
        <w:rPr>
          <w:rFonts w:eastAsia="Times New Roman"/>
          <w:noProof/>
          <w:color w:val="auto"/>
          <w:szCs w:val="16"/>
          <w:lang w:val="ru-RU"/>
        </w:rPr>
        <w:t> </w:t>
      </w:r>
      <w:r w:rsidR="00BA1641">
        <w:rPr>
          <w:rFonts w:eastAsia="Times New Roman"/>
          <w:noProof/>
          <w:color w:val="auto"/>
          <w:szCs w:val="16"/>
          <w:lang w:val="ru-RU"/>
        </w:rPr>
        <w:t> </w:t>
      </w:r>
      <w:r w:rsidR="00BA1641">
        <w:rPr>
          <w:rFonts w:eastAsia="Times New Roman"/>
          <w:noProof/>
          <w:color w:val="auto"/>
          <w:szCs w:val="16"/>
          <w:lang w:val="ru-RU"/>
        </w:rPr>
        <w:t> </w:t>
      </w:r>
      <w:r>
        <w:rPr>
          <w:rFonts w:eastAsia="Times New Roman"/>
          <w:color w:val="auto"/>
          <w:szCs w:val="16"/>
          <w:lang w:val="ru-RU"/>
        </w:rPr>
        <w:fldChar w:fldCharType="end"/>
      </w:r>
    </w:p>
    <w:p w14:paraId="567B0F51" w14:textId="77777777" w:rsidR="00C2572D" w:rsidRPr="0000010E" w:rsidRDefault="00C2572D" w:rsidP="00C2572D">
      <w:pPr>
        <w:spacing w:after="40"/>
        <w:rPr>
          <w:rFonts w:eastAsia="Times New Roman"/>
          <w:color w:val="auto"/>
          <w:szCs w:val="16"/>
          <w:lang w:val="ru-RU"/>
        </w:rPr>
      </w:pPr>
      <w:r>
        <w:rPr>
          <w:rFonts w:eastAsia="Times New Roman"/>
          <w:color w:val="auto"/>
          <w:szCs w:val="16"/>
        </w:rPr>
        <w:t>Име и презиме</w:t>
      </w:r>
      <w:r w:rsidRPr="0007792C">
        <w:rPr>
          <w:rFonts w:eastAsia="Times New Roman"/>
          <w:color w:val="auto"/>
          <w:szCs w:val="16"/>
          <w:lang w:val="ru-RU"/>
        </w:rPr>
        <w:t xml:space="preserve">: </w:t>
      </w:r>
      <w:r>
        <w:rPr>
          <w:rFonts w:eastAsia="Times New Roman"/>
          <w:color w:val="auto"/>
          <w:szCs w:val="16"/>
          <w:lang w:val="ru-RU"/>
        </w:rPr>
        <w:fldChar w:fldCharType="begin">
          <w:ffData>
            <w:name w:val="Text28"/>
            <w:enabled/>
            <w:calcOnExit w:val="0"/>
            <w:textInput/>
          </w:ffData>
        </w:fldChar>
      </w:r>
      <w:r>
        <w:rPr>
          <w:rFonts w:eastAsia="Times New Roman"/>
          <w:color w:val="auto"/>
          <w:szCs w:val="16"/>
          <w:lang w:val="ru-RU"/>
        </w:rPr>
        <w:instrText xml:space="preserve"> FORMTEXT </w:instrText>
      </w:r>
      <w:r>
        <w:rPr>
          <w:rFonts w:eastAsia="Times New Roman"/>
          <w:color w:val="auto"/>
          <w:szCs w:val="16"/>
          <w:lang w:val="ru-RU"/>
        </w:rPr>
      </w:r>
      <w:r>
        <w:rPr>
          <w:rFonts w:eastAsia="Times New Roman"/>
          <w:color w:val="auto"/>
          <w:szCs w:val="16"/>
          <w:lang w:val="ru-RU"/>
        </w:rPr>
        <w:fldChar w:fldCharType="separate"/>
      </w:r>
      <w:r w:rsidR="00BA1641">
        <w:rPr>
          <w:rFonts w:eastAsia="Times New Roman"/>
          <w:noProof/>
          <w:color w:val="auto"/>
          <w:szCs w:val="16"/>
          <w:lang w:val="ru-RU"/>
        </w:rPr>
        <w:t> </w:t>
      </w:r>
      <w:r w:rsidR="00BA1641">
        <w:rPr>
          <w:rFonts w:eastAsia="Times New Roman"/>
          <w:noProof/>
          <w:color w:val="auto"/>
          <w:szCs w:val="16"/>
          <w:lang w:val="ru-RU"/>
        </w:rPr>
        <w:t> </w:t>
      </w:r>
      <w:r w:rsidR="00BA1641">
        <w:rPr>
          <w:rFonts w:eastAsia="Times New Roman"/>
          <w:noProof/>
          <w:color w:val="auto"/>
          <w:szCs w:val="16"/>
          <w:lang w:val="ru-RU"/>
        </w:rPr>
        <w:t> </w:t>
      </w:r>
      <w:r w:rsidR="00BA1641">
        <w:rPr>
          <w:rFonts w:eastAsia="Times New Roman"/>
          <w:noProof/>
          <w:color w:val="auto"/>
          <w:szCs w:val="16"/>
          <w:lang w:val="ru-RU"/>
        </w:rPr>
        <w:t> </w:t>
      </w:r>
      <w:r w:rsidR="00BA1641">
        <w:rPr>
          <w:rFonts w:eastAsia="Times New Roman"/>
          <w:noProof/>
          <w:color w:val="auto"/>
          <w:szCs w:val="16"/>
          <w:lang w:val="ru-RU"/>
        </w:rPr>
        <w:t> </w:t>
      </w:r>
      <w:r>
        <w:rPr>
          <w:rFonts w:eastAsia="Times New Roman"/>
          <w:color w:val="auto"/>
          <w:szCs w:val="16"/>
          <w:lang w:val="ru-RU"/>
        </w:rPr>
        <w:fldChar w:fldCharType="end"/>
      </w:r>
    </w:p>
    <w:p w14:paraId="4A0774C3" w14:textId="77777777" w:rsidR="00C2572D" w:rsidRPr="0000010E" w:rsidRDefault="00C2572D" w:rsidP="00C2572D">
      <w:pPr>
        <w:spacing w:after="40"/>
        <w:rPr>
          <w:rFonts w:eastAsia="Times New Roman"/>
          <w:color w:val="auto"/>
          <w:szCs w:val="16"/>
          <w:lang w:val="ru-RU"/>
        </w:rPr>
      </w:pPr>
      <w:r>
        <w:rPr>
          <w:rFonts w:eastAsia="Times New Roman"/>
          <w:color w:val="auto"/>
          <w:szCs w:val="16"/>
          <w:lang w:val="ru-RU"/>
        </w:rPr>
        <w:t>Адреса</w:t>
      </w:r>
      <w:r w:rsidRPr="0007792C">
        <w:rPr>
          <w:rFonts w:eastAsia="Times New Roman"/>
          <w:color w:val="auto"/>
          <w:szCs w:val="16"/>
          <w:lang w:val="ru-RU"/>
        </w:rPr>
        <w:t xml:space="preserve">: </w:t>
      </w:r>
      <w:r>
        <w:rPr>
          <w:rFonts w:eastAsia="Times New Roman"/>
          <w:color w:val="auto"/>
          <w:szCs w:val="16"/>
          <w:lang w:val="ru-RU"/>
        </w:rPr>
        <w:fldChar w:fldCharType="begin">
          <w:ffData>
            <w:name w:val="Text29"/>
            <w:enabled/>
            <w:calcOnExit w:val="0"/>
            <w:textInput/>
          </w:ffData>
        </w:fldChar>
      </w:r>
      <w:r>
        <w:rPr>
          <w:rFonts w:eastAsia="Times New Roman"/>
          <w:color w:val="auto"/>
          <w:szCs w:val="16"/>
          <w:lang w:val="ru-RU"/>
        </w:rPr>
        <w:instrText xml:space="preserve"> FORMTEXT </w:instrText>
      </w:r>
      <w:r>
        <w:rPr>
          <w:rFonts w:eastAsia="Times New Roman"/>
          <w:color w:val="auto"/>
          <w:szCs w:val="16"/>
          <w:lang w:val="ru-RU"/>
        </w:rPr>
      </w:r>
      <w:r>
        <w:rPr>
          <w:rFonts w:eastAsia="Times New Roman"/>
          <w:color w:val="auto"/>
          <w:szCs w:val="16"/>
          <w:lang w:val="ru-RU"/>
        </w:rPr>
        <w:fldChar w:fldCharType="separate"/>
      </w:r>
      <w:r w:rsidR="00BA1641">
        <w:rPr>
          <w:rFonts w:eastAsia="Times New Roman"/>
          <w:noProof/>
          <w:color w:val="auto"/>
          <w:szCs w:val="16"/>
          <w:lang w:val="ru-RU"/>
        </w:rPr>
        <w:t> </w:t>
      </w:r>
      <w:r w:rsidR="00BA1641">
        <w:rPr>
          <w:rFonts w:eastAsia="Times New Roman"/>
          <w:noProof/>
          <w:color w:val="auto"/>
          <w:szCs w:val="16"/>
          <w:lang w:val="ru-RU"/>
        </w:rPr>
        <w:t> </w:t>
      </w:r>
      <w:r w:rsidR="00BA1641">
        <w:rPr>
          <w:rFonts w:eastAsia="Times New Roman"/>
          <w:noProof/>
          <w:color w:val="auto"/>
          <w:szCs w:val="16"/>
          <w:lang w:val="ru-RU"/>
        </w:rPr>
        <w:t> </w:t>
      </w:r>
      <w:r w:rsidR="00BA1641">
        <w:rPr>
          <w:rFonts w:eastAsia="Times New Roman"/>
          <w:noProof/>
          <w:color w:val="auto"/>
          <w:szCs w:val="16"/>
          <w:lang w:val="ru-RU"/>
        </w:rPr>
        <w:t> </w:t>
      </w:r>
      <w:r w:rsidR="00BA1641">
        <w:rPr>
          <w:rFonts w:eastAsia="Times New Roman"/>
          <w:noProof/>
          <w:color w:val="auto"/>
          <w:szCs w:val="16"/>
          <w:lang w:val="ru-RU"/>
        </w:rPr>
        <w:t> </w:t>
      </w:r>
      <w:r>
        <w:rPr>
          <w:rFonts w:eastAsia="Times New Roman"/>
          <w:color w:val="auto"/>
          <w:szCs w:val="16"/>
          <w:lang w:val="ru-RU"/>
        </w:rPr>
        <w:fldChar w:fldCharType="end"/>
      </w:r>
    </w:p>
    <w:p w14:paraId="1B172A9E" w14:textId="77777777" w:rsidR="00C2572D" w:rsidRPr="0007792C" w:rsidRDefault="00C2572D" w:rsidP="00C2572D">
      <w:pPr>
        <w:spacing w:after="40"/>
        <w:rPr>
          <w:rFonts w:eastAsia="Times New Roman"/>
          <w:color w:val="auto"/>
          <w:szCs w:val="16"/>
          <w:lang w:val="ru-RU"/>
        </w:rPr>
      </w:pPr>
      <w:r>
        <w:rPr>
          <w:rFonts w:eastAsia="Times New Roman"/>
          <w:color w:val="auto"/>
          <w:szCs w:val="16"/>
          <w:lang w:val="ru-RU"/>
        </w:rPr>
        <w:t>Телефон / Факс</w:t>
      </w:r>
      <w:r w:rsidRPr="0007792C">
        <w:rPr>
          <w:rFonts w:eastAsia="Times New Roman"/>
          <w:color w:val="auto"/>
          <w:szCs w:val="16"/>
          <w:lang w:val="ru-RU"/>
        </w:rPr>
        <w:t xml:space="preserve">: </w:t>
      </w:r>
      <w:r>
        <w:rPr>
          <w:rFonts w:eastAsia="Times New Roman"/>
          <w:color w:val="auto"/>
          <w:szCs w:val="16"/>
          <w:lang w:val="ru-RU"/>
        </w:rPr>
        <w:fldChar w:fldCharType="begin">
          <w:ffData>
            <w:name w:val="Text31"/>
            <w:enabled/>
            <w:calcOnExit w:val="0"/>
            <w:textInput/>
          </w:ffData>
        </w:fldChar>
      </w:r>
      <w:r>
        <w:rPr>
          <w:rFonts w:eastAsia="Times New Roman"/>
          <w:color w:val="auto"/>
          <w:szCs w:val="16"/>
          <w:lang w:val="ru-RU"/>
        </w:rPr>
        <w:instrText xml:space="preserve"> FORMTEXT </w:instrText>
      </w:r>
      <w:r>
        <w:rPr>
          <w:rFonts w:eastAsia="Times New Roman"/>
          <w:color w:val="auto"/>
          <w:szCs w:val="16"/>
          <w:lang w:val="ru-RU"/>
        </w:rPr>
      </w:r>
      <w:r>
        <w:rPr>
          <w:rFonts w:eastAsia="Times New Roman"/>
          <w:color w:val="auto"/>
          <w:szCs w:val="16"/>
          <w:lang w:val="ru-RU"/>
        </w:rPr>
        <w:fldChar w:fldCharType="separate"/>
      </w:r>
      <w:r w:rsidR="00BA1641">
        <w:rPr>
          <w:rFonts w:eastAsia="Times New Roman"/>
          <w:noProof/>
          <w:color w:val="auto"/>
          <w:szCs w:val="16"/>
          <w:lang w:val="ru-RU"/>
        </w:rPr>
        <w:t> </w:t>
      </w:r>
      <w:r w:rsidR="00BA1641">
        <w:rPr>
          <w:rFonts w:eastAsia="Times New Roman"/>
          <w:noProof/>
          <w:color w:val="auto"/>
          <w:szCs w:val="16"/>
          <w:lang w:val="ru-RU"/>
        </w:rPr>
        <w:t> </w:t>
      </w:r>
      <w:r w:rsidR="00BA1641">
        <w:rPr>
          <w:rFonts w:eastAsia="Times New Roman"/>
          <w:noProof/>
          <w:color w:val="auto"/>
          <w:szCs w:val="16"/>
          <w:lang w:val="ru-RU"/>
        </w:rPr>
        <w:t> </w:t>
      </w:r>
      <w:r w:rsidR="00BA1641">
        <w:rPr>
          <w:rFonts w:eastAsia="Times New Roman"/>
          <w:noProof/>
          <w:color w:val="auto"/>
          <w:szCs w:val="16"/>
          <w:lang w:val="ru-RU"/>
        </w:rPr>
        <w:t> </w:t>
      </w:r>
      <w:r w:rsidR="00BA1641">
        <w:rPr>
          <w:rFonts w:eastAsia="Times New Roman"/>
          <w:noProof/>
          <w:color w:val="auto"/>
          <w:szCs w:val="16"/>
          <w:lang w:val="ru-RU"/>
        </w:rPr>
        <w:t> </w:t>
      </w:r>
      <w:r>
        <w:rPr>
          <w:rFonts w:eastAsia="Times New Roman"/>
          <w:color w:val="auto"/>
          <w:szCs w:val="16"/>
          <w:lang w:val="ru-RU"/>
        </w:rPr>
        <w:fldChar w:fldCharType="end"/>
      </w:r>
    </w:p>
    <w:p w14:paraId="62CAB7B4" w14:textId="77777777" w:rsidR="00805375" w:rsidRDefault="00C2572D" w:rsidP="00C2572D">
      <w:pPr>
        <w:rPr>
          <w:rFonts w:eastAsia="Times New Roman"/>
          <w:color w:val="auto"/>
          <w:szCs w:val="16"/>
          <w:lang w:val="ru-RU"/>
        </w:rPr>
      </w:pPr>
      <w:r>
        <w:rPr>
          <w:rFonts w:eastAsia="Times New Roman"/>
          <w:color w:val="auto"/>
          <w:szCs w:val="16"/>
          <w:lang w:val="ru-RU"/>
        </w:rPr>
        <w:t>е-Пошта</w:t>
      </w:r>
      <w:r w:rsidRPr="0007792C">
        <w:rPr>
          <w:rFonts w:eastAsia="Times New Roman"/>
          <w:color w:val="auto"/>
          <w:szCs w:val="16"/>
          <w:lang w:val="ru-RU"/>
        </w:rPr>
        <w:t xml:space="preserve">: </w:t>
      </w:r>
      <w:r>
        <w:rPr>
          <w:rFonts w:eastAsia="Times New Roman"/>
          <w:color w:val="auto"/>
          <w:szCs w:val="16"/>
          <w:lang w:val="ru-RU"/>
        </w:rPr>
        <w:fldChar w:fldCharType="begin">
          <w:ffData>
            <w:name w:val="Text33"/>
            <w:enabled/>
            <w:calcOnExit w:val="0"/>
            <w:textInput/>
          </w:ffData>
        </w:fldChar>
      </w:r>
      <w:r>
        <w:rPr>
          <w:rFonts w:eastAsia="Times New Roman"/>
          <w:color w:val="auto"/>
          <w:szCs w:val="16"/>
          <w:lang w:val="ru-RU"/>
        </w:rPr>
        <w:instrText xml:space="preserve"> FORMTEXT </w:instrText>
      </w:r>
      <w:r>
        <w:rPr>
          <w:rFonts w:eastAsia="Times New Roman"/>
          <w:color w:val="auto"/>
          <w:szCs w:val="16"/>
          <w:lang w:val="ru-RU"/>
        </w:rPr>
      </w:r>
      <w:r>
        <w:rPr>
          <w:rFonts w:eastAsia="Times New Roman"/>
          <w:color w:val="auto"/>
          <w:szCs w:val="16"/>
          <w:lang w:val="ru-RU"/>
        </w:rPr>
        <w:fldChar w:fldCharType="separate"/>
      </w:r>
      <w:r w:rsidR="00BA1641">
        <w:rPr>
          <w:rFonts w:eastAsia="Times New Roman"/>
          <w:noProof/>
          <w:color w:val="auto"/>
          <w:szCs w:val="16"/>
          <w:lang w:val="ru-RU"/>
        </w:rPr>
        <w:t> </w:t>
      </w:r>
      <w:r w:rsidR="00BA1641">
        <w:rPr>
          <w:rFonts w:eastAsia="Times New Roman"/>
          <w:noProof/>
          <w:color w:val="auto"/>
          <w:szCs w:val="16"/>
          <w:lang w:val="ru-RU"/>
        </w:rPr>
        <w:t> </w:t>
      </w:r>
      <w:r w:rsidR="00BA1641">
        <w:rPr>
          <w:rFonts w:eastAsia="Times New Roman"/>
          <w:noProof/>
          <w:color w:val="auto"/>
          <w:szCs w:val="16"/>
          <w:lang w:val="ru-RU"/>
        </w:rPr>
        <w:t> </w:t>
      </w:r>
      <w:r w:rsidR="00BA1641">
        <w:rPr>
          <w:rFonts w:eastAsia="Times New Roman"/>
          <w:noProof/>
          <w:color w:val="auto"/>
          <w:szCs w:val="16"/>
          <w:lang w:val="ru-RU"/>
        </w:rPr>
        <w:t> </w:t>
      </w:r>
      <w:r w:rsidR="00BA1641">
        <w:rPr>
          <w:rFonts w:eastAsia="Times New Roman"/>
          <w:noProof/>
          <w:color w:val="auto"/>
          <w:szCs w:val="16"/>
          <w:lang w:val="ru-RU"/>
        </w:rPr>
        <w:t> </w:t>
      </w:r>
      <w:r>
        <w:rPr>
          <w:rFonts w:eastAsia="Times New Roman"/>
          <w:color w:val="auto"/>
          <w:szCs w:val="16"/>
          <w:lang w:val="ru-RU"/>
        </w:rPr>
        <w:fldChar w:fldCharType="end"/>
      </w:r>
    </w:p>
    <w:p w14:paraId="15F65919" w14:textId="77777777" w:rsidR="00D551CE" w:rsidRPr="00805375" w:rsidRDefault="00D551CE" w:rsidP="00C2572D">
      <w:pPr>
        <w:rPr>
          <w:rFonts w:eastAsia="Times New Roman"/>
          <w:color w:val="auto"/>
          <w:szCs w:val="16"/>
          <w:lang w:val="ru-RU"/>
        </w:rPr>
      </w:pPr>
    </w:p>
    <w:p w14:paraId="26C4CC5B" w14:textId="77777777" w:rsidR="00805375" w:rsidRPr="00805375" w:rsidRDefault="00805375" w:rsidP="00805375">
      <w:pPr>
        <w:rPr>
          <w:rFonts w:eastAsia="Times New Roman"/>
          <w:color w:val="auto"/>
          <w:szCs w:val="16"/>
          <w:lang w:val="ru-RU"/>
        </w:rPr>
      </w:pPr>
      <w:r w:rsidRPr="00436FA9">
        <w:rPr>
          <w:rFonts w:eastAsia="Times New Roman"/>
          <w:color w:val="auto"/>
          <w:szCs w:val="16"/>
          <w:lang w:val="ru-RU"/>
        </w:rPr>
        <w:t>Правна поука:</w:t>
      </w:r>
      <w:r w:rsidRPr="00805375">
        <w:rPr>
          <w:rFonts w:eastAsia="Times New Roman"/>
          <w:color w:val="auto"/>
          <w:szCs w:val="16"/>
          <w:lang w:val="ru-RU"/>
        </w:rPr>
        <w:t xml:space="preserve"> Барателот не е должен да ги наведе и образложи причините за барањето, но треба да наведе дека станува збор за барање за слободен пристап до информација од јавен карактер.</w:t>
      </w:r>
    </w:p>
    <w:p w14:paraId="66E08258" w14:textId="77777777" w:rsidR="00805375" w:rsidRDefault="00805375" w:rsidP="00FB4EB8">
      <w:pPr>
        <w:rPr>
          <w:rFonts w:eastAsia="Times New Roman"/>
          <w:color w:val="auto"/>
          <w:szCs w:val="16"/>
        </w:rPr>
      </w:pPr>
    </w:p>
    <w:p w14:paraId="4DF54827" w14:textId="77777777" w:rsidR="00A61D79" w:rsidRDefault="00A61D79" w:rsidP="00FB4EB8">
      <w:pPr>
        <w:rPr>
          <w:rFonts w:eastAsia="Times New Roman"/>
          <w:color w:val="auto"/>
          <w:szCs w:val="16"/>
        </w:rPr>
      </w:pPr>
    </w:p>
    <w:p w14:paraId="55DDE65F" w14:textId="77777777" w:rsidR="00A61D79" w:rsidRPr="005A565F" w:rsidRDefault="00824FB4" w:rsidP="00C2572D">
      <w:pPr>
        <w:tabs>
          <w:tab w:val="right" w:pos="10065"/>
        </w:tabs>
        <w:rPr>
          <w:rFonts w:ascii="StobiSerifIt Regular" w:hAnsi="StobiSerifIt Regular"/>
          <w:color w:val="auto"/>
          <w:sz w:val="12"/>
          <w:szCs w:val="12"/>
        </w:rPr>
      </w:pPr>
      <w:r>
        <w:rPr>
          <w:rFonts w:eastAsia="Times New Roman"/>
          <w:color w:val="auto"/>
          <w:szCs w:val="16"/>
        </w:rPr>
        <w:t xml:space="preserve">Во </w:t>
      </w:r>
      <w:r w:rsidRPr="0000010E">
        <w:rPr>
          <w:rFonts w:eastAsia="Times New Roman"/>
          <w:color w:val="auto"/>
          <w:szCs w:val="16"/>
        </w:rPr>
        <w:fldChar w:fldCharType="begin">
          <w:ffData>
            <w:name w:val="Text35"/>
            <w:enabled/>
            <w:calcOnExit w:val="0"/>
            <w:textInput/>
          </w:ffData>
        </w:fldChar>
      </w:r>
      <w:bookmarkStart w:id="9" w:name="Text35"/>
      <w:r w:rsidRPr="0000010E">
        <w:rPr>
          <w:rFonts w:eastAsia="Times New Roman"/>
          <w:color w:val="auto"/>
          <w:szCs w:val="16"/>
        </w:rPr>
        <w:instrText xml:space="preserve"> FORMTEXT </w:instrText>
      </w:r>
      <w:r w:rsidRPr="0000010E">
        <w:rPr>
          <w:rFonts w:eastAsia="Times New Roman"/>
          <w:color w:val="auto"/>
          <w:szCs w:val="16"/>
        </w:rPr>
      </w:r>
      <w:r w:rsidRPr="0000010E">
        <w:rPr>
          <w:rFonts w:eastAsia="Times New Roman"/>
          <w:color w:val="auto"/>
          <w:szCs w:val="16"/>
        </w:rPr>
        <w:fldChar w:fldCharType="separate"/>
      </w:r>
      <w:r w:rsidR="00BA1641">
        <w:rPr>
          <w:rFonts w:eastAsia="Times New Roman"/>
          <w:noProof/>
          <w:color w:val="auto"/>
          <w:szCs w:val="16"/>
        </w:rPr>
        <w:t> </w:t>
      </w:r>
      <w:r w:rsidR="00BA1641">
        <w:rPr>
          <w:rFonts w:eastAsia="Times New Roman"/>
          <w:noProof/>
          <w:color w:val="auto"/>
          <w:szCs w:val="16"/>
        </w:rPr>
        <w:t> </w:t>
      </w:r>
      <w:r w:rsidR="00BA1641">
        <w:rPr>
          <w:rFonts w:eastAsia="Times New Roman"/>
          <w:noProof/>
          <w:color w:val="auto"/>
          <w:szCs w:val="16"/>
        </w:rPr>
        <w:t> </w:t>
      </w:r>
      <w:r w:rsidR="00BA1641">
        <w:rPr>
          <w:rFonts w:eastAsia="Times New Roman"/>
          <w:noProof/>
          <w:color w:val="auto"/>
          <w:szCs w:val="16"/>
        </w:rPr>
        <w:t> </w:t>
      </w:r>
      <w:r w:rsidR="00BA1641">
        <w:rPr>
          <w:rFonts w:eastAsia="Times New Roman"/>
          <w:noProof/>
          <w:color w:val="auto"/>
          <w:szCs w:val="16"/>
        </w:rPr>
        <w:t> </w:t>
      </w:r>
      <w:r w:rsidRPr="0000010E">
        <w:rPr>
          <w:rFonts w:eastAsia="Times New Roman"/>
          <w:color w:val="auto"/>
          <w:szCs w:val="16"/>
        </w:rPr>
        <w:fldChar w:fldCharType="end"/>
      </w:r>
      <w:bookmarkEnd w:id="9"/>
      <w:r w:rsidR="00A61D79">
        <w:rPr>
          <w:rFonts w:eastAsia="Times New Roman"/>
          <w:color w:val="auto"/>
          <w:szCs w:val="16"/>
        </w:rPr>
        <w:tab/>
        <w:t xml:space="preserve">Датум </w:t>
      </w:r>
      <w:r w:rsidR="00A61D79" w:rsidRPr="0000010E">
        <w:rPr>
          <w:rFonts w:eastAsia="Times New Roman"/>
          <w:color w:val="auto"/>
          <w:szCs w:val="16"/>
        </w:rPr>
        <w:fldChar w:fldCharType="begin">
          <w:ffData>
            <w:name w:val="Text36"/>
            <w:enabled/>
            <w:calcOnExit w:val="0"/>
            <w:statusText w:type="text" w:val="Формат на датум дд.мм.гггг"/>
            <w:textInput>
              <w:type w:val="date"/>
              <w:maxLength w:val="10"/>
              <w:format w:val="dd.MM.yyyy"/>
            </w:textInput>
          </w:ffData>
        </w:fldChar>
      </w:r>
      <w:bookmarkStart w:id="10" w:name="Text36"/>
      <w:r w:rsidR="00A61D79" w:rsidRPr="0000010E">
        <w:rPr>
          <w:rFonts w:eastAsia="Times New Roman"/>
          <w:color w:val="auto"/>
          <w:szCs w:val="16"/>
        </w:rPr>
        <w:instrText xml:space="preserve"> FORMTEXT </w:instrText>
      </w:r>
      <w:r w:rsidR="00A61D79" w:rsidRPr="0000010E">
        <w:rPr>
          <w:rFonts w:eastAsia="Times New Roman"/>
          <w:color w:val="auto"/>
          <w:szCs w:val="16"/>
        </w:rPr>
      </w:r>
      <w:r w:rsidR="00A61D79" w:rsidRPr="0000010E">
        <w:rPr>
          <w:rFonts w:eastAsia="Times New Roman"/>
          <w:color w:val="auto"/>
          <w:szCs w:val="16"/>
        </w:rPr>
        <w:fldChar w:fldCharType="separate"/>
      </w:r>
      <w:r w:rsidR="00BA1641">
        <w:rPr>
          <w:rFonts w:eastAsia="Times New Roman"/>
          <w:noProof/>
          <w:color w:val="auto"/>
          <w:szCs w:val="16"/>
        </w:rPr>
        <w:t> </w:t>
      </w:r>
      <w:r w:rsidR="00BA1641">
        <w:rPr>
          <w:rFonts w:eastAsia="Times New Roman"/>
          <w:noProof/>
          <w:color w:val="auto"/>
          <w:szCs w:val="16"/>
        </w:rPr>
        <w:t> </w:t>
      </w:r>
      <w:r w:rsidR="00BA1641">
        <w:rPr>
          <w:rFonts w:eastAsia="Times New Roman"/>
          <w:noProof/>
          <w:color w:val="auto"/>
          <w:szCs w:val="16"/>
        </w:rPr>
        <w:t> </w:t>
      </w:r>
      <w:r w:rsidR="00BA1641">
        <w:rPr>
          <w:rFonts w:eastAsia="Times New Roman"/>
          <w:noProof/>
          <w:color w:val="auto"/>
          <w:szCs w:val="16"/>
        </w:rPr>
        <w:t> </w:t>
      </w:r>
      <w:r w:rsidR="00BA1641">
        <w:rPr>
          <w:rFonts w:eastAsia="Times New Roman"/>
          <w:noProof/>
          <w:color w:val="auto"/>
          <w:szCs w:val="16"/>
        </w:rPr>
        <w:t> </w:t>
      </w:r>
      <w:r w:rsidR="00A61D79" w:rsidRPr="0000010E">
        <w:rPr>
          <w:rFonts w:eastAsia="Times New Roman"/>
          <w:color w:val="auto"/>
          <w:szCs w:val="16"/>
        </w:rPr>
        <w:fldChar w:fldCharType="end"/>
      </w:r>
      <w:bookmarkEnd w:id="10"/>
      <w:r w:rsidR="00A61D79">
        <w:rPr>
          <w:rFonts w:eastAsia="Times New Roman"/>
          <w:color w:val="auto"/>
          <w:szCs w:val="16"/>
        </w:rPr>
        <w:t xml:space="preserve"> година</w:t>
      </w:r>
    </w:p>
    <w:sectPr w:rsidR="00A61D79" w:rsidRPr="005A565F" w:rsidSect="00E90BF2">
      <w:headerReference w:type="default" r:id="rId8"/>
      <w:footerReference w:type="default" r:id="rId9"/>
      <w:pgSz w:w="11906" w:h="16838" w:code="9"/>
      <w:pgMar w:top="2552" w:right="851" w:bottom="1134" w:left="851" w:header="1021" w:footer="3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2DF23C" w14:textId="77777777" w:rsidR="00A8366A" w:rsidRDefault="00A8366A" w:rsidP="00805345">
      <w:r>
        <w:separator/>
      </w:r>
    </w:p>
  </w:endnote>
  <w:endnote w:type="continuationSeparator" w:id="0">
    <w:p w14:paraId="08594958" w14:textId="77777777" w:rsidR="00A8366A" w:rsidRDefault="00A8366A" w:rsidP="008053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tobiSerif Regular">
    <w:panose1 w:val="02000503060000020004"/>
    <w:charset w:val="00"/>
    <w:family w:val="modern"/>
    <w:notTrueType/>
    <w:pitch w:val="variable"/>
    <w:sig w:usb0="A00002AF" w:usb1="5000204B" w:usb2="00000000" w:usb3="00000000" w:csb0="0000009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tobiSerif Bold">
    <w:panose1 w:val="02000803060000020004"/>
    <w:charset w:val="00"/>
    <w:family w:val="modern"/>
    <w:notTrueType/>
    <w:pitch w:val="variable"/>
    <w:sig w:usb0="A00002AF" w:usb1="5000204B" w:usb2="00000000" w:usb3="00000000" w:csb0="0000009F" w:csb1="00000000"/>
  </w:font>
  <w:font w:name="StobiSerifIt Regular">
    <w:panose1 w:val="02000503060000090003"/>
    <w:charset w:val="00"/>
    <w:family w:val="modern"/>
    <w:notTrueType/>
    <w:pitch w:val="variable"/>
    <w:sig w:usb0="A00002AF" w:usb1="5000204B" w:usb2="00000000" w:usb3="00000000" w:csb0="0000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091664" w14:textId="37246AD5" w:rsidR="00EA3E3B" w:rsidRPr="00C078E0" w:rsidRDefault="00AD67AF" w:rsidP="00B72F7B">
    <w:pPr>
      <w:pStyle w:val="Footer"/>
      <w:rPr>
        <w:color w:val="5F5F5F"/>
        <w:sz w:val="14"/>
        <w:szCs w:val="14"/>
      </w:rPr>
    </w:pPr>
    <w:r>
      <w:rPr>
        <w:noProof/>
      </w:rPr>
      <w:drawing>
        <wp:anchor distT="0" distB="0" distL="114300" distR="114300" simplePos="0" relativeHeight="251658240" behindDoc="1" locked="0" layoutInCell="0" allowOverlap="1" wp14:anchorId="211CA1FC" wp14:editId="21578F62">
          <wp:simplePos x="0" y="0"/>
          <wp:positionH relativeFrom="page">
            <wp:align>left</wp:align>
          </wp:positionH>
          <wp:positionV relativeFrom="page">
            <wp:align>bottom</wp:align>
          </wp:positionV>
          <wp:extent cx="7560310" cy="612140"/>
          <wp:effectExtent l="0" t="0" r="0" b="0"/>
          <wp:wrapNone/>
          <wp:docPr id="1" name="Picture 9" descr="Memo UJP footer MK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Memo UJP footer MK"/>
                  <pic:cNvPicPr>
                    <a:picLocks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0310" cy="6121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A3E3B" w:rsidRPr="003A45A5">
      <w:rPr>
        <w:color w:val="5F5F5F"/>
        <w:sz w:val="14"/>
        <w:szCs w:val="14"/>
      </w:rPr>
      <w:fldChar w:fldCharType="begin"/>
    </w:r>
    <w:r w:rsidR="00EA3E3B" w:rsidRPr="003A45A5">
      <w:rPr>
        <w:color w:val="5F5F5F"/>
        <w:sz w:val="14"/>
        <w:szCs w:val="14"/>
      </w:rPr>
      <w:instrText xml:space="preserve"> PAGE </w:instrText>
    </w:r>
    <w:r w:rsidR="00EA3E3B" w:rsidRPr="003A45A5">
      <w:rPr>
        <w:color w:val="5F5F5F"/>
        <w:sz w:val="14"/>
        <w:szCs w:val="14"/>
      </w:rPr>
      <w:fldChar w:fldCharType="separate"/>
    </w:r>
    <w:r w:rsidR="00E4130F">
      <w:rPr>
        <w:noProof/>
        <w:color w:val="5F5F5F"/>
        <w:sz w:val="14"/>
        <w:szCs w:val="14"/>
      </w:rPr>
      <w:t>1</w:t>
    </w:r>
    <w:r w:rsidR="00EA3E3B" w:rsidRPr="003A45A5">
      <w:rPr>
        <w:color w:val="5F5F5F"/>
        <w:sz w:val="14"/>
        <w:szCs w:val="14"/>
      </w:rPr>
      <w:fldChar w:fldCharType="end"/>
    </w:r>
    <w:r w:rsidR="00EA3E3B" w:rsidRPr="00A90A7F">
      <w:rPr>
        <w:color w:val="5F5F5F"/>
        <w:sz w:val="14"/>
        <w:szCs w:val="14"/>
        <w:lang w:val="en-US"/>
      </w:rPr>
      <w:t>/</w:t>
    </w:r>
    <w:r w:rsidR="00EA3E3B" w:rsidRPr="00A90A7F">
      <w:rPr>
        <w:color w:val="5F5F5F"/>
        <w:sz w:val="14"/>
        <w:szCs w:val="14"/>
      </w:rPr>
      <w:fldChar w:fldCharType="begin"/>
    </w:r>
    <w:r w:rsidR="00EA3E3B" w:rsidRPr="00A90A7F">
      <w:rPr>
        <w:color w:val="5F5F5F"/>
        <w:sz w:val="14"/>
        <w:szCs w:val="14"/>
      </w:rPr>
      <w:instrText xml:space="preserve"> NUMPAGES  </w:instrText>
    </w:r>
    <w:r w:rsidR="00EA3E3B" w:rsidRPr="00A90A7F">
      <w:rPr>
        <w:color w:val="5F5F5F"/>
        <w:sz w:val="14"/>
        <w:szCs w:val="14"/>
      </w:rPr>
      <w:fldChar w:fldCharType="separate"/>
    </w:r>
    <w:r w:rsidR="00E4130F">
      <w:rPr>
        <w:noProof/>
        <w:color w:val="5F5F5F"/>
        <w:sz w:val="14"/>
        <w:szCs w:val="14"/>
      </w:rPr>
      <w:t>1</w:t>
    </w:r>
    <w:r w:rsidR="00EA3E3B" w:rsidRPr="00A90A7F">
      <w:rPr>
        <w:color w:val="5F5F5F"/>
        <w:sz w:val="14"/>
        <w:szCs w:val="14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2847E5" w14:textId="77777777" w:rsidR="00A8366A" w:rsidRDefault="00A8366A" w:rsidP="00805345">
      <w:r>
        <w:separator/>
      </w:r>
    </w:p>
  </w:footnote>
  <w:footnote w:type="continuationSeparator" w:id="0">
    <w:p w14:paraId="224FF195" w14:textId="77777777" w:rsidR="00A8366A" w:rsidRDefault="00A8366A" w:rsidP="0080534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206390" w14:textId="36EF5654" w:rsidR="00EA3E3B" w:rsidRPr="00321875" w:rsidRDefault="0007792C" w:rsidP="00321875">
    <w:pPr>
      <w:pStyle w:val="UJPsifra"/>
      <w:rPr>
        <w:lang w:val="en-US"/>
      </w:rPr>
    </w:pPr>
    <w:r>
      <mc:AlternateContent>
        <mc:Choice Requires="wps">
          <w:drawing>
            <wp:anchor distT="0" distB="0" distL="114300" distR="114300" simplePos="0" relativeHeight="251662336" behindDoc="0" locked="0" layoutInCell="1" allowOverlap="1" wp14:anchorId="16CF9867" wp14:editId="7E456C01">
              <wp:simplePos x="0" y="0"/>
              <wp:positionH relativeFrom="margin">
                <wp:posOffset>4314825</wp:posOffset>
              </wp:positionH>
              <wp:positionV relativeFrom="margin">
                <wp:posOffset>-1116330</wp:posOffset>
              </wp:positionV>
              <wp:extent cx="2160270" cy="144145"/>
              <wp:effectExtent l="0" t="0" r="0" b="0"/>
              <wp:wrapNone/>
              <wp:docPr id="10" name="Text 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60270" cy="1441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FF0E0DD" w14:textId="77777777" w:rsidR="0007792C" w:rsidRPr="00351558" w:rsidRDefault="0007792C" w:rsidP="0007792C">
                          <w:pPr>
                            <w:pStyle w:val="Reseniekratenka"/>
                          </w:pPr>
                          <w:r>
                            <w:t>ПП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6CF9867" id="_x0000_t202" coordsize="21600,21600" o:spt="202" path="m,l,21600r21600,l21600,xe">
              <v:stroke joinstyle="miter"/>
              <v:path gradientshapeok="t" o:connecttype="rect"/>
            </v:shapetype>
            <v:shape id="Text Box 7" o:spid="_x0000_s1026" type="#_x0000_t202" style="position:absolute;margin-left:339.75pt;margin-top:-87.9pt;width:170.1pt;height:11.35pt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" filled="f" stroked="f">
              <v:textbox inset="0,0,0,0">
                <w:txbxContent>
                  <w:p w14:paraId="5FF0E0DD" w14:textId="77777777" w:rsidR="0007792C" w:rsidRPr="00351558" w:rsidRDefault="0007792C" w:rsidP="0007792C">
                    <w:pPr>
                      <w:pStyle w:val="Reseniekratenka"/>
                    </w:pPr>
                    <w:r>
                      <w:t>ПП</w:t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  <w:r w:rsidRPr="0007792C">
      <w:rPr>
        <w:lang w:val="en-US"/>
      </w:rPr>
      <w:drawing>
        <wp:anchor distT="0" distB="0" distL="114300" distR="114300" simplePos="0" relativeHeight="251660288" behindDoc="1" locked="0" layoutInCell="1" allowOverlap="1" wp14:anchorId="7F674066" wp14:editId="22F45149">
          <wp:simplePos x="0" y="0"/>
          <wp:positionH relativeFrom="margin">
            <wp:posOffset>-548640</wp:posOffset>
          </wp:positionH>
          <wp:positionV relativeFrom="page">
            <wp:posOffset>0</wp:posOffset>
          </wp:positionV>
          <wp:extent cx="7574280" cy="1267460"/>
          <wp:effectExtent l="0" t="0" r="7620" b="8890"/>
          <wp:wrapNone/>
          <wp:docPr id="1585482931" name="Pictur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74280" cy="12674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AD67AF">
      <mc:AlternateContent>
        <mc:Choice Requires="wpg">
          <w:drawing>
            <wp:anchor distT="0" distB="0" distL="114300" distR="114300" simplePos="0" relativeHeight="251657216" behindDoc="0" locked="0" layoutInCell="1" allowOverlap="1" wp14:anchorId="1EE3B828" wp14:editId="5338589F">
              <wp:simplePos x="0" y="0"/>
              <wp:positionH relativeFrom="column">
                <wp:posOffset>-540385</wp:posOffset>
              </wp:positionH>
              <wp:positionV relativeFrom="paragraph">
                <wp:posOffset>3117215</wp:posOffset>
              </wp:positionV>
              <wp:extent cx="7576185" cy="3491865"/>
              <wp:effectExtent l="0" t="0" r="5715" b="0"/>
              <wp:wrapNone/>
              <wp:docPr id="2" name="Group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576185" cy="3491865"/>
                        <a:chOff x="0" y="5906"/>
                        <a:chExt cx="11931" cy="5499"/>
                      </a:xfrm>
                    </wpg:grpSpPr>
                    <wpg:grpSp>
                      <wpg:cNvPr id="3" name="Group 3"/>
                      <wpg:cNvGrpSpPr>
                        <a:grpSpLocks/>
                      </wpg:cNvGrpSpPr>
                      <wpg:grpSpPr bwMode="auto">
                        <a:xfrm>
                          <a:off x="0" y="11405"/>
                          <a:ext cx="11931" cy="0"/>
                          <a:chOff x="0" y="11258"/>
                          <a:chExt cx="11931" cy="0"/>
                        </a:xfrm>
                      </wpg:grpSpPr>
                      <wps:wsp>
                        <wps:cNvPr id="4" name="AutoShape 4"/>
                        <wps:cNvCnPr>
                          <a:cxnSpLocks noChangeShapeType="1"/>
                        </wps:cNvCnPr>
                        <wps:spPr bwMode="auto">
                          <a:xfrm>
                            <a:off x="0" y="11258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</wps:spPr>
                        <wps:bodyPr/>
                      </wps:wsp>
                      <wps:wsp>
                        <wps:cNvPr id="5" name="AutoShape 5"/>
                        <wps:cNvCnPr>
                          <a:cxnSpLocks noChangeShapeType="1"/>
                        </wps:cNvCnPr>
                        <wps:spPr bwMode="auto">
                          <a:xfrm>
                            <a:off x="11482" y="11258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</wps:spPr>
                        <wps:bodyPr/>
                      </wps:wsp>
                    </wpg:grpSp>
                    <wpg:grpSp>
                      <wpg:cNvPr id="6" name="Group 6"/>
                      <wpg:cNvGrpSpPr>
                        <a:grpSpLocks/>
                      </wpg:cNvGrpSpPr>
                      <wpg:grpSpPr bwMode="auto">
                        <a:xfrm>
                          <a:off x="0" y="5906"/>
                          <a:ext cx="11931" cy="0"/>
                          <a:chOff x="0" y="5872"/>
                          <a:chExt cx="11931" cy="0"/>
                        </a:xfrm>
                      </wpg:grpSpPr>
                      <wps:wsp>
                        <wps:cNvPr id="7" name="AutoShape 7"/>
                        <wps:cNvCnPr>
                          <a:cxnSpLocks noChangeShapeType="1"/>
                        </wps:cNvCnPr>
                        <wps:spPr bwMode="auto">
                          <a:xfrm>
                            <a:off x="0" y="5872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</wps:spPr>
                        <wps:bodyPr/>
                      </wps:wsp>
                      <wps:wsp>
                        <wps:cNvPr id="8" name="AutoShape 8"/>
                        <wps:cNvCnPr>
                          <a:cxnSpLocks noChangeShapeType="1"/>
                        </wps:cNvCnPr>
                        <wps:spPr bwMode="auto">
                          <a:xfrm>
                            <a:off x="11482" y="5872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</wps:spPr>
                        <wps:bodyPr/>
                      </wps:wsp>
                    </wpg:grp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485C2840" id="Group 5" o:spid="_x0000_s1026" style="position:absolute;margin-left:-42.55pt;margin-top:245.45pt;width:596.55pt;height:274.95pt;z-index:251657216" coordorigin=",5906" coordsize="11931,54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">
              <v:group id="Group 3" o:spid="_x0000_s1027" style="position:absolute;top:11405;width:11931;height:0" coordorigin=",11258" coordsize="1193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fL7HwwAAANo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DP6vhBsgN08AAAD//wMAUEsBAi0AFAAGAAgAAAAhANvh9svuAAAAhQEAABMAAAAAAAAAAAAA&#10;AAAAAAAAAFtDb250ZW50X1R5cGVzXS54bWxQSwECLQAUAAYACAAAACEAWvQsW78AAAAVAQAACwAA&#10;AAAAAAAAAAAAAAAfAQAAX3JlbHMvLnJlbHNQSwECLQAUAAYACAAAACEA3Xy+x8MAAADaAAAADwAA&#10;AAAAAAAAAAAAAAAHAgAAZHJzL2Rvd25yZXYueG1sUEsFBgAAAAADAAMAtwAAAPcCAAAAAA==&#10;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4" o:spid="_x0000_s1028" type="#_x0000_t32" style="position:absolute;top:11258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" strokecolor="#a5a5a5">
                  <v:stroke dashstyle="1 1" endcap="round"/>
                </v:shape>
                <v:shape id="AutoShape 5" o:spid="_x0000_s1029" type="#_x0000_t32" style="position:absolute;left:11482;top:11258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" strokecolor="#a5a5a5">
                  <v:stroke dashstyle="1 1" endcap="round"/>
                </v:shape>
              </v:group>
              <v:group id="Group 6" o:spid="_x0000_s1030" style="position:absolute;top:5906;width:11931;height:0" coordorigin=",5872" coordsize="1193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">
                <v:shape id="AutoShape 7" o:spid="_x0000_s1031" type="#_x0000_t32" style="position:absolute;top:5872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" strokecolor="#a5a5a5">
                  <v:stroke dashstyle="1 1" endcap="round"/>
                </v:shape>
                <v:shape id="AutoShape 8" o:spid="_x0000_s1032" type="#_x0000_t32" style="position:absolute;left:11482;top:5872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" strokecolor="#a5a5a5">
                  <v:stroke dashstyle="1 1" endcap="round"/>
                </v:shape>
              </v:group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9C7CCD5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D9A4004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56E2B06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66A672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9990B0C0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6CCEB022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5C48A102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B6C4F5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C6EE0BD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2E9EE15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6E8525F0"/>
    <w:multiLevelType w:val="hybridMultilevel"/>
    <w:tmpl w:val="BCCA27C4"/>
    <w:lvl w:ilvl="0" w:tplc="09C08C24">
      <w:start w:val="8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12087211">
    <w:abstractNumId w:val="9"/>
  </w:num>
  <w:num w:numId="2" w16cid:durableId="1425346751">
    <w:abstractNumId w:val="8"/>
  </w:num>
  <w:num w:numId="3" w16cid:durableId="634481033">
    <w:abstractNumId w:val="7"/>
  </w:num>
  <w:num w:numId="4" w16cid:durableId="1987851805">
    <w:abstractNumId w:val="6"/>
  </w:num>
  <w:num w:numId="5" w16cid:durableId="582960177">
    <w:abstractNumId w:val="5"/>
  </w:num>
  <w:num w:numId="6" w16cid:durableId="1402750578">
    <w:abstractNumId w:val="4"/>
  </w:num>
  <w:num w:numId="7" w16cid:durableId="1348487178">
    <w:abstractNumId w:val="3"/>
  </w:num>
  <w:num w:numId="8" w16cid:durableId="2055736206">
    <w:abstractNumId w:val="2"/>
  </w:num>
  <w:num w:numId="9" w16cid:durableId="1997757991">
    <w:abstractNumId w:val="1"/>
  </w:num>
  <w:num w:numId="10" w16cid:durableId="1212690555">
    <w:abstractNumId w:val="0"/>
  </w:num>
  <w:num w:numId="11" w16cid:durableId="36741522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stylePaneFormatFilter w:val="1721" w:allStyles="1" w:customStyles="0" w:latentStyles="0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stylePaneSortMethod w:val="0004"/>
  <w:documentProtection w:edit="forms" w:enforcement="1" w:cryptProviderType="rsaAES" w:cryptAlgorithmClass="hash" w:cryptAlgorithmType="typeAny" w:cryptAlgorithmSid="14" w:cryptSpinCount="100000" w:hash="xhB1UtkRKVzGuo4EI7XKZJeI0WFuNALgSMs/zL+D7D9kOdsCSm+xYP+Tt/tM8GqXAsbddmQBUPOabVhtCEYW/w==" w:salt="VHG4X7doN1XoYAH6SeriIg=="/>
  <w:defaultTabStop w:val="720"/>
  <w:drawingGridHorizontalSpacing w:val="80"/>
  <w:drawingGridVerticalSpacing w:val="181"/>
  <w:displayHorizontalDrawingGridEvery w:val="2"/>
  <w:displayVerticalDrawingGridEvery w:val="2"/>
  <w:characterSpacingControl w:val="doNotCompress"/>
  <w:hdrShapeDefaults>
    <o:shapedefaults v:ext="edit" spidmax="2050" style="mso-position-horizontal:center;mso-position-horizontal-relative:page;mso-position-vertical:bottom;mso-position-vertical-relative:page" o:allowincell="f" fill="f" fillcolor="white" stroke="f">
      <v:fill color="white" on="f"/>
      <v:stroke on="f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67AF"/>
    <w:rsid w:val="0000010E"/>
    <w:rsid w:val="00002F41"/>
    <w:rsid w:val="00006849"/>
    <w:rsid w:val="00006974"/>
    <w:rsid w:val="00021DBC"/>
    <w:rsid w:val="0003101A"/>
    <w:rsid w:val="00035509"/>
    <w:rsid w:val="0003778F"/>
    <w:rsid w:val="00037A15"/>
    <w:rsid w:val="00037D21"/>
    <w:rsid w:val="000444A2"/>
    <w:rsid w:val="000464EC"/>
    <w:rsid w:val="000533A9"/>
    <w:rsid w:val="000628DA"/>
    <w:rsid w:val="0006714A"/>
    <w:rsid w:val="000707F2"/>
    <w:rsid w:val="0007532E"/>
    <w:rsid w:val="0007792C"/>
    <w:rsid w:val="00077B73"/>
    <w:rsid w:val="000809C3"/>
    <w:rsid w:val="0008369D"/>
    <w:rsid w:val="000856AF"/>
    <w:rsid w:val="00085EEA"/>
    <w:rsid w:val="00086843"/>
    <w:rsid w:val="000926BE"/>
    <w:rsid w:val="00097EC7"/>
    <w:rsid w:val="000A1D8D"/>
    <w:rsid w:val="000A4A9D"/>
    <w:rsid w:val="000B3CC1"/>
    <w:rsid w:val="000B66B2"/>
    <w:rsid w:val="000B6776"/>
    <w:rsid w:val="000B761D"/>
    <w:rsid w:val="000C19A1"/>
    <w:rsid w:val="000C6483"/>
    <w:rsid w:val="000C6D59"/>
    <w:rsid w:val="000D16DD"/>
    <w:rsid w:val="000D623F"/>
    <w:rsid w:val="000E787D"/>
    <w:rsid w:val="000F0689"/>
    <w:rsid w:val="000F0A0A"/>
    <w:rsid w:val="00100BE4"/>
    <w:rsid w:val="00101585"/>
    <w:rsid w:val="00102DA0"/>
    <w:rsid w:val="00111718"/>
    <w:rsid w:val="0011451C"/>
    <w:rsid w:val="00114CFF"/>
    <w:rsid w:val="00115942"/>
    <w:rsid w:val="0011621B"/>
    <w:rsid w:val="001209CE"/>
    <w:rsid w:val="00120A54"/>
    <w:rsid w:val="00122B68"/>
    <w:rsid w:val="00127378"/>
    <w:rsid w:val="00130053"/>
    <w:rsid w:val="0013158E"/>
    <w:rsid w:val="001315BD"/>
    <w:rsid w:val="00132AAF"/>
    <w:rsid w:val="00133950"/>
    <w:rsid w:val="001359B4"/>
    <w:rsid w:val="0014381C"/>
    <w:rsid w:val="00146A9C"/>
    <w:rsid w:val="0016088C"/>
    <w:rsid w:val="001636BF"/>
    <w:rsid w:val="00164D39"/>
    <w:rsid w:val="001673D7"/>
    <w:rsid w:val="00167B6B"/>
    <w:rsid w:val="0017126B"/>
    <w:rsid w:val="00174744"/>
    <w:rsid w:val="001838F7"/>
    <w:rsid w:val="001927C7"/>
    <w:rsid w:val="00192CA8"/>
    <w:rsid w:val="00193037"/>
    <w:rsid w:val="0019373E"/>
    <w:rsid w:val="00195C8C"/>
    <w:rsid w:val="001A39A2"/>
    <w:rsid w:val="001A4156"/>
    <w:rsid w:val="001A6034"/>
    <w:rsid w:val="001A69FA"/>
    <w:rsid w:val="001A7AD1"/>
    <w:rsid w:val="001A7BD9"/>
    <w:rsid w:val="001B1BD7"/>
    <w:rsid w:val="001B25B2"/>
    <w:rsid w:val="001B3E10"/>
    <w:rsid w:val="001B44D0"/>
    <w:rsid w:val="001C39EC"/>
    <w:rsid w:val="001C3A26"/>
    <w:rsid w:val="001C41D2"/>
    <w:rsid w:val="001C5762"/>
    <w:rsid w:val="001C6884"/>
    <w:rsid w:val="001C7695"/>
    <w:rsid w:val="001D10E6"/>
    <w:rsid w:val="001D4ED7"/>
    <w:rsid w:val="001F2A2C"/>
    <w:rsid w:val="00202637"/>
    <w:rsid w:val="00203811"/>
    <w:rsid w:val="00204585"/>
    <w:rsid w:val="00204D2E"/>
    <w:rsid w:val="00204E3B"/>
    <w:rsid w:val="002077AF"/>
    <w:rsid w:val="00211A77"/>
    <w:rsid w:val="0021324D"/>
    <w:rsid w:val="002166DF"/>
    <w:rsid w:val="00220AD6"/>
    <w:rsid w:val="00221BB4"/>
    <w:rsid w:val="00222CE7"/>
    <w:rsid w:val="0022453F"/>
    <w:rsid w:val="002260BA"/>
    <w:rsid w:val="002410E1"/>
    <w:rsid w:val="00256081"/>
    <w:rsid w:val="002641C0"/>
    <w:rsid w:val="00265431"/>
    <w:rsid w:val="00273114"/>
    <w:rsid w:val="002734EE"/>
    <w:rsid w:val="00282C1A"/>
    <w:rsid w:val="002917BF"/>
    <w:rsid w:val="0029708D"/>
    <w:rsid w:val="002A3097"/>
    <w:rsid w:val="002A4B9A"/>
    <w:rsid w:val="002A5F7C"/>
    <w:rsid w:val="002B3C39"/>
    <w:rsid w:val="002B7072"/>
    <w:rsid w:val="002B70CD"/>
    <w:rsid w:val="002C2F58"/>
    <w:rsid w:val="002C3983"/>
    <w:rsid w:val="002C555E"/>
    <w:rsid w:val="002D133E"/>
    <w:rsid w:val="002D147F"/>
    <w:rsid w:val="002E20EC"/>
    <w:rsid w:val="002E227E"/>
    <w:rsid w:val="002E76FA"/>
    <w:rsid w:val="002F014D"/>
    <w:rsid w:val="002F0C18"/>
    <w:rsid w:val="002F25A8"/>
    <w:rsid w:val="002F3770"/>
    <w:rsid w:val="002F6442"/>
    <w:rsid w:val="002F78D8"/>
    <w:rsid w:val="002F7D60"/>
    <w:rsid w:val="003028DD"/>
    <w:rsid w:val="00305A62"/>
    <w:rsid w:val="00316848"/>
    <w:rsid w:val="00321875"/>
    <w:rsid w:val="00325FFC"/>
    <w:rsid w:val="00326856"/>
    <w:rsid w:val="003271CB"/>
    <w:rsid w:val="00333651"/>
    <w:rsid w:val="00335B6D"/>
    <w:rsid w:val="00337AF7"/>
    <w:rsid w:val="00342382"/>
    <w:rsid w:val="00350F7C"/>
    <w:rsid w:val="00351558"/>
    <w:rsid w:val="00355DD3"/>
    <w:rsid w:val="00356CC8"/>
    <w:rsid w:val="00356CDE"/>
    <w:rsid w:val="00363D49"/>
    <w:rsid w:val="003679B4"/>
    <w:rsid w:val="00370C1E"/>
    <w:rsid w:val="00375A5B"/>
    <w:rsid w:val="00375E6F"/>
    <w:rsid w:val="00376E04"/>
    <w:rsid w:val="00380D47"/>
    <w:rsid w:val="003813C7"/>
    <w:rsid w:val="00384AD6"/>
    <w:rsid w:val="00384CED"/>
    <w:rsid w:val="003860E9"/>
    <w:rsid w:val="0039181A"/>
    <w:rsid w:val="003971BB"/>
    <w:rsid w:val="003A1941"/>
    <w:rsid w:val="003A32CD"/>
    <w:rsid w:val="003A45A5"/>
    <w:rsid w:val="003A564E"/>
    <w:rsid w:val="003A6CDF"/>
    <w:rsid w:val="003B0B0A"/>
    <w:rsid w:val="003B2FA2"/>
    <w:rsid w:val="003C07FD"/>
    <w:rsid w:val="003C11FC"/>
    <w:rsid w:val="003C3572"/>
    <w:rsid w:val="003C45B8"/>
    <w:rsid w:val="003D3DA5"/>
    <w:rsid w:val="003E2C5C"/>
    <w:rsid w:val="003E6722"/>
    <w:rsid w:val="003F6A6B"/>
    <w:rsid w:val="0041171E"/>
    <w:rsid w:val="004126BF"/>
    <w:rsid w:val="00413A25"/>
    <w:rsid w:val="004154E3"/>
    <w:rsid w:val="004177FE"/>
    <w:rsid w:val="0042258D"/>
    <w:rsid w:val="00433214"/>
    <w:rsid w:val="00433DD7"/>
    <w:rsid w:val="00436FA9"/>
    <w:rsid w:val="00441E76"/>
    <w:rsid w:val="00443547"/>
    <w:rsid w:val="00451BD4"/>
    <w:rsid w:val="00457719"/>
    <w:rsid w:val="00461B82"/>
    <w:rsid w:val="00465C15"/>
    <w:rsid w:val="00466486"/>
    <w:rsid w:val="004668D8"/>
    <w:rsid w:val="00473FB6"/>
    <w:rsid w:val="004768FF"/>
    <w:rsid w:val="00481EF3"/>
    <w:rsid w:val="00485C44"/>
    <w:rsid w:val="00487D95"/>
    <w:rsid w:val="00490F1F"/>
    <w:rsid w:val="00492308"/>
    <w:rsid w:val="004956EF"/>
    <w:rsid w:val="004964C4"/>
    <w:rsid w:val="004B2DE4"/>
    <w:rsid w:val="004B4CA8"/>
    <w:rsid w:val="004B631E"/>
    <w:rsid w:val="004B7888"/>
    <w:rsid w:val="004C1F2B"/>
    <w:rsid w:val="004D3B73"/>
    <w:rsid w:val="004D73D5"/>
    <w:rsid w:val="004F1D3D"/>
    <w:rsid w:val="004F26E7"/>
    <w:rsid w:val="004F287C"/>
    <w:rsid w:val="004F61E9"/>
    <w:rsid w:val="004F7367"/>
    <w:rsid w:val="004F75CC"/>
    <w:rsid w:val="00500AF3"/>
    <w:rsid w:val="00500EF8"/>
    <w:rsid w:val="005020D7"/>
    <w:rsid w:val="005127C6"/>
    <w:rsid w:val="0051501E"/>
    <w:rsid w:val="005201DD"/>
    <w:rsid w:val="00522120"/>
    <w:rsid w:val="0052605D"/>
    <w:rsid w:val="00527BF6"/>
    <w:rsid w:val="00527EFD"/>
    <w:rsid w:val="005300CA"/>
    <w:rsid w:val="00531408"/>
    <w:rsid w:val="00531FF9"/>
    <w:rsid w:val="00534454"/>
    <w:rsid w:val="00536ED8"/>
    <w:rsid w:val="00543A54"/>
    <w:rsid w:val="005453A0"/>
    <w:rsid w:val="00546B99"/>
    <w:rsid w:val="00551E6A"/>
    <w:rsid w:val="005523B1"/>
    <w:rsid w:val="00552B23"/>
    <w:rsid w:val="005550E1"/>
    <w:rsid w:val="00555F76"/>
    <w:rsid w:val="00560380"/>
    <w:rsid w:val="005645EF"/>
    <w:rsid w:val="00566B55"/>
    <w:rsid w:val="00567834"/>
    <w:rsid w:val="00570107"/>
    <w:rsid w:val="00575E99"/>
    <w:rsid w:val="0057772B"/>
    <w:rsid w:val="00592AF5"/>
    <w:rsid w:val="005A4383"/>
    <w:rsid w:val="005A49E7"/>
    <w:rsid w:val="005A565F"/>
    <w:rsid w:val="005A5826"/>
    <w:rsid w:val="005A601A"/>
    <w:rsid w:val="005A7076"/>
    <w:rsid w:val="005B207C"/>
    <w:rsid w:val="005B58E9"/>
    <w:rsid w:val="005B5E84"/>
    <w:rsid w:val="005B7E49"/>
    <w:rsid w:val="005C2AB5"/>
    <w:rsid w:val="005C4780"/>
    <w:rsid w:val="005D5752"/>
    <w:rsid w:val="005E031F"/>
    <w:rsid w:val="005E37FA"/>
    <w:rsid w:val="005F3093"/>
    <w:rsid w:val="005F48FF"/>
    <w:rsid w:val="00610281"/>
    <w:rsid w:val="00611164"/>
    <w:rsid w:val="00612625"/>
    <w:rsid w:val="00614F3E"/>
    <w:rsid w:val="006164E9"/>
    <w:rsid w:val="00617F13"/>
    <w:rsid w:val="00622C3B"/>
    <w:rsid w:val="00626D2A"/>
    <w:rsid w:val="00627936"/>
    <w:rsid w:val="00627CB2"/>
    <w:rsid w:val="006322E4"/>
    <w:rsid w:val="00633883"/>
    <w:rsid w:val="006359EA"/>
    <w:rsid w:val="00635E71"/>
    <w:rsid w:val="00636A6B"/>
    <w:rsid w:val="00641830"/>
    <w:rsid w:val="006423DB"/>
    <w:rsid w:val="00644866"/>
    <w:rsid w:val="00645152"/>
    <w:rsid w:val="00645AD1"/>
    <w:rsid w:val="0065086C"/>
    <w:rsid w:val="00651A9F"/>
    <w:rsid w:val="0065574D"/>
    <w:rsid w:val="0065659D"/>
    <w:rsid w:val="006748A8"/>
    <w:rsid w:val="00674A4A"/>
    <w:rsid w:val="0068110E"/>
    <w:rsid w:val="00691A70"/>
    <w:rsid w:val="006971B7"/>
    <w:rsid w:val="006A169D"/>
    <w:rsid w:val="006A51EB"/>
    <w:rsid w:val="006A575B"/>
    <w:rsid w:val="006A72A6"/>
    <w:rsid w:val="006A7AF9"/>
    <w:rsid w:val="006B1276"/>
    <w:rsid w:val="006B1333"/>
    <w:rsid w:val="006B2B01"/>
    <w:rsid w:val="006B4660"/>
    <w:rsid w:val="006B6AA6"/>
    <w:rsid w:val="006C18FA"/>
    <w:rsid w:val="006C1E32"/>
    <w:rsid w:val="006C2384"/>
    <w:rsid w:val="006C28DF"/>
    <w:rsid w:val="006C448B"/>
    <w:rsid w:val="006D3DAE"/>
    <w:rsid w:val="006D3DD9"/>
    <w:rsid w:val="006D47E8"/>
    <w:rsid w:val="006D7F2A"/>
    <w:rsid w:val="006E2FC2"/>
    <w:rsid w:val="006E3A9A"/>
    <w:rsid w:val="006E7E86"/>
    <w:rsid w:val="006F46E5"/>
    <w:rsid w:val="006F7583"/>
    <w:rsid w:val="007003D1"/>
    <w:rsid w:val="0070127A"/>
    <w:rsid w:val="007070AB"/>
    <w:rsid w:val="007079A6"/>
    <w:rsid w:val="0071073C"/>
    <w:rsid w:val="00723795"/>
    <w:rsid w:val="007268F1"/>
    <w:rsid w:val="00726F7D"/>
    <w:rsid w:val="00741E33"/>
    <w:rsid w:val="00750674"/>
    <w:rsid w:val="00761DC7"/>
    <w:rsid w:val="0076764E"/>
    <w:rsid w:val="007739EA"/>
    <w:rsid w:val="0077446F"/>
    <w:rsid w:val="00776395"/>
    <w:rsid w:val="00781189"/>
    <w:rsid w:val="0078349E"/>
    <w:rsid w:val="00785075"/>
    <w:rsid w:val="00793681"/>
    <w:rsid w:val="00795E57"/>
    <w:rsid w:val="007A38BA"/>
    <w:rsid w:val="007A4060"/>
    <w:rsid w:val="007A7FA6"/>
    <w:rsid w:val="007B0180"/>
    <w:rsid w:val="007B186C"/>
    <w:rsid w:val="007B488D"/>
    <w:rsid w:val="007B5178"/>
    <w:rsid w:val="007C73D2"/>
    <w:rsid w:val="007D0A39"/>
    <w:rsid w:val="007D226E"/>
    <w:rsid w:val="007D4487"/>
    <w:rsid w:val="007D47CF"/>
    <w:rsid w:val="007E26F7"/>
    <w:rsid w:val="007E34B7"/>
    <w:rsid w:val="007F407B"/>
    <w:rsid w:val="007F66B5"/>
    <w:rsid w:val="007F6ABF"/>
    <w:rsid w:val="00800100"/>
    <w:rsid w:val="00802939"/>
    <w:rsid w:val="00804F7D"/>
    <w:rsid w:val="00805345"/>
    <w:rsid w:val="00805375"/>
    <w:rsid w:val="00810BE6"/>
    <w:rsid w:val="00811C9D"/>
    <w:rsid w:val="008131DF"/>
    <w:rsid w:val="00813A0B"/>
    <w:rsid w:val="00813BA9"/>
    <w:rsid w:val="00816079"/>
    <w:rsid w:val="00822AC1"/>
    <w:rsid w:val="00824FB4"/>
    <w:rsid w:val="0083019E"/>
    <w:rsid w:val="00832764"/>
    <w:rsid w:val="00832914"/>
    <w:rsid w:val="008334C2"/>
    <w:rsid w:val="00837535"/>
    <w:rsid w:val="00840187"/>
    <w:rsid w:val="008433EA"/>
    <w:rsid w:val="00851443"/>
    <w:rsid w:val="00855413"/>
    <w:rsid w:val="008631C8"/>
    <w:rsid w:val="00863EAA"/>
    <w:rsid w:val="00865F50"/>
    <w:rsid w:val="008667A1"/>
    <w:rsid w:val="00866BC1"/>
    <w:rsid w:val="00871533"/>
    <w:rsid w:val="008746E1"/>
    <w:rsid w:val="0087506A"/>
    <w:rsid w:val="00877166"/>
    <w:rsid w:val="00885885"/>
    <w:rsid w:val="00887822"/>
    <w:rsid w:val="00890958"/>
    <w:rsid w:val="00896E68"/>
    <w:rsid w:val="008A3E89"/>
    <w:rsid w:val="008A79BA"/>
    <w:rsid w:val="008B10AA"/>
    <w:rsid w:val="008B1AA4"/>
    <w:rsid w:val="008B1DA2"/>
    <w:rsid w:val="008B493E"/>
    <w:rsid w:val="008B781A"/>
    <w:rsid w:val="008C0A78"/>
    <w:rsid w:val="008C3B59"/>
    <w:rsid w:val="008C4E06"/>
    <w:rsid w:val="008C720C"/>
    <w:rsid w:val="008D2689"/>
    <w:rsid w:val="008D374A"/>
    <w:rsid w:val="008E0DD7"/>
    <w:rsid w:val="008E27C2"/>
    <w:rsid w:val="008E543B"/>
    <w:rsid w:val="008F18BB"/>
    <w:rsid w:val="008F1A7E"/>
    <w:rsid w:val="008F47BE"/>
    <w:rsid w:val="008F535A"/>
    <w:rsid w:val="008F57BB"/>
    <w:rsid w:val="00900E38"/>
    <w:rsid w:val="00901ED9"/>
    <w:rsid w:val="00915D99"/>
    <w:rsid w:val="0092022E"/>
    <w:rsid w:val="00920CBB"/>
    <w:rsid w:val="00923CE8"/>
    <w:rsid w:val="009255C9"/>
    <w:rsid w:val="009259E3"/>
    <w:rsid w:val="009260D3"/>
    <w:rsid w:val="00930B41"/>
    <w:rsid w:val="00932E9D"/>
    <w:rsid w:val="00933276"/>
    <w:rsid w:val="00937CFB"/>
    <w:rsid w:val="0095042A"/>
    <w:rsid w:val="00955BE9"/>
    <w:rsid w:val="00960BFB"/>
    <w:rsid w:val="00967E32"/>
    <w:rsid w:val="009707A0"/>
    <w:rsid w:val="00971B71"/>
    <w:rsid w:val="00973000"/>
    <w:rsid w:val="009746A3"/>
    <w:rsid w:val="00976902"/>
    <w:rsid w:val="0097743C"/>
    <w:rsid w:val="00990475"/>
    <w:rsid w:val="00993C07"/>
    <w:rsid w:val="00995135"/>
    <w:rsid w:val="009A3527"/>
    <w:rsid w:val="009A3FFC"/>
    <w:rsid w:val="009A4AFA"/>
    <w:rsid w:val="009A7CE1"/>
    <w:rsid w:val="009B1797"/>
    <w:rsid w:val="009B58A0"/>
    <w:rsid w:val="009C41F5"/>
    <w:rsid w:val="009C4E5E"/>
    <w:rsid w:val="009C7697"/>
    <w:rsid w:val="009D1AD5"/>
    <w:rsid w:val="009D2491"/>
    <w:rsid w:val="009D40AA"/>
    <w:rsid w:val="009D44EC"/>
    <w:rsid w:val="009D5CB9"/>
    <w:rsid w:val="009D785A"/>
    <w:rsid w:val="009E33DD"/>
    <w:rsid w:val="009F070F"/>
    <w:rsid w:val="009F12AE"/>
    <w:rsid w:val="009F4E61"/>
    <w:rsid w:val="009F5876"/>
    <w:rsid w:val="009F5FCD"/>
    <w:rsid w:val="009F77C2"/>
    <w:rsid w:val="00A042E2"/>
    <w:rsid w:val="00A1025C"/>
    <w:rsid w:val="00A13554"/>
    <w:rsid w:val="00A215F8"/>
    <w:rsid w:val="00A219D9"/>
    <w:rsid w:val="00A26B3E"/>
    <w:rsid w:val="00A319B4"/>
    <w:rsid w:val="00A34269"/>
    <w:rsid w:val="00A44536"/>
    <w:rsid w:val="00A47A7D"/>
    <w:rsid w:val="00A52413"/>
    <w:rsid w:val="00A569DD"/>
    <w:rsid w:val="00A57A4A"/>
    <w:rsid w:val="00A61D79"/>
    <w:rsid w:val="00A65FF0"/>
    <w:rsid w:val="00A70B01"/>
    <w:rsid w:val="00A72284"/>
    <w:rsid w:val="00A72DC1"/>
    <w:rsid w:val="00A8366A"/>
    <w:rsid w:val="00A84A90"/>
    <w:rsid w:val="00A8513C"/>
    <w:rsid w:val="00A86A96"/>
    <w:rsid w:val="00A90A7F"/>
    <w:rsid w:val="00A9100A"/>
    <w:rsid w:val="00A95D0B"/>
    <w:rsid w:val="00AA5708"/>
    <w:rsid w:val="00AB031A"/>
    <w:rsid w:val="00AB0C39"/>
    <w:rsid w:val="00AB361F"/>
    <w:rsid w:val="00AB6678"/>
    <w:rsid w:val="00AC20FB"/>
    <w:rsid w:val="00AC7B67"/>
    <w:rsid w:val="00AD35A1"/>
    <w:rsid w:val="00AD5CC5"/>
    <w:rsid w:val="00AD67AF"/>
    <w:rsid w:val="00AE22EA"/>
    <w:rsid w:val="00AE2D87"/>
    <w:rsid w:val="00AE5B39"/>
    <w:rsid w:val="00AE6D93"/>
    <w:rsid w:val="00AE7BBA"/>
    <w:rsid w:val="00AF096F"/>
    <w:rsid w:val="00AF596B"/>
    <w:rsid w:val="00AF5CE0"/>
    <w:rsid w:val="00B003CE"/>
    <w:rsid w:val="00B01E9B"/>
    <w:rsid w:val="00B035C4"/>
    <w:rsid w:val="00B137A1"/>
    <w:rsid w:val="00B13B7D"/>
    <w:rsid w:val="00B15D14"/>
    <w:rsid w:val="00B21FC6"/>
    <w:rsid w:val="00B23935"/>
    <w:rsid w:val="00B259F4"/>
    <w:rsid w:val="00B443B2"/>
    <w:rsid w:val="00B47000"/>
    <w:rsid w:val="00B5003C"/>
    <w:rsid w:val="00B52B6F"/>
    <w:rsid w:val="00B54AAD"/>
    <w:rsid w:val="00B5616C"/>
    <w:rsid w:val="00B60D42"/>
    <w:rsid w:val="00B638FE"/>
    <w:rsid w:val="00B70FAB"/>
    <w:rsid w:val="00B711D3"/>
    <w:rsid w:val="00B72F7B"/>
    <w:rsid w:val="00B73556"/>
    <w:rsid w:val="00B76CA2"/>
    <w:rsid w:val="00B80C2B"/>
    <w:rsid w:val="00B81B6E"/>
    <w:rsid w:val="00B84B59"/>
    <w:rsid w:val="00B85D3C"/>
    <w:rsid w:val="00B872DE"/>
    <w:rsid w:val="00B9011E"/>
    <w:rsid w:val="00B96D23"/>
    <w:rsid w:val="00BA1641"/>
    <w:rsid w:val="00BA2986"/>
    <w:rsid w:val="00BA3BF0"/>
    <w:rsid w:val="00BA71A5"/>
    <w:rsid w:val="00BB23D6"/>
    <w:rsid w:val="00BC1D7C"/>
    <w:rsid w:val="00BC3865"/>
    <w:rsid w:val="00BE09EE"/>
    <w:rsid w:val="00BE0A41"/>
    <w:rsid w:val="00BE5C6A"/>
    <w:rsid w:val="00BF02B1"/>
    <w:rsid w:val="00BF32D8"/>
    <w:rsid w:val="00BF5AEE"/>
    <w:rsid w:val="00BF7179"/>
    <w:rsid w:val="00C009D6"/>
    <w:rsid w:val="00C02A6C"/>
    <w:rsid w:val="00C04225"/>
    <w:rsid w:val="00C046BF"/>
    <w:rsid w:val="00C05ECA"/>
    <w:rsid w:val="00C078E0"/>
    <w:rsid w:val="00C106C6"/>
    <w:rsid w:val="00C13E0A"/>
    <w:rsid w:val="00C2523F"/>
    <w:rsid w:val="00C2572D"/>
    <w:rsid w:val="00C2602A"/>
    <w:rsid w:val="00C3078D"/>
    <w:rsid w:val="00C32C0E"/>
    <w:rsid w:val="00C33270"/>
    <w:rsid w:val="00C344CD"/>
    <w:rsid w:val="00C37F28"/>
    <w:rsid w:val="00C407BE"/>
    <w:rsid w:val="00C42903"/>
    <w:rsid w:val="00C43E97"/>
    <w:rsid w:val="00C4709C"/>
    <w:rsid w:val="00C53083"/>
    <w:rsid w:val="00C56E2A"/>
    <w:rsid w:val="00C5704F"/>
    <w:rsid w:val="00C6037C"/>
    <w:rsid w:val="00C73636"/>
    <w:rsid w:val="00C737F2"/>
    <w:rsid w:val="00C7430C"/>
    <w:rsid w:val="00C75180"/>
    <w:rsid w:val="00C85E23"/>
    <w:rsid w:val="00C86812"/>
    <w:rsid w:val="00C87C3C"/>
    <w:rsid w:val="00C92A96"/>
    <w:rsid w:val="00C94821"/>
    <w:rsid w:val="00C97283"/>
    <w:rsid w:val="00C97959"/>
    <w:rsid w:val="00CA1014"/>
    <w:rsid w:val="00CB76D9"/>
    <w:rsid w:val="00CB7E9F"/>
    <w:rsid w:val="00CC08B5"/>
    <w:rsid w:val="00CC0BB7"/>
    <w:rsid w:val="00CC3D77"/>
    <w:rsid w:val="00CC42FD"/>
    <w:rsid w:val="00CD0343"/>
    <w:rsid w:val="00CD087D"/>
    <w:rsid w:val="00CD1FB4"/>
    <w:rsid w:val="00CD2DF8"/>
    <w:rsid w:val="00CD4DD5"/>
    <w:rsid w:val="00CD4FE3"/>
    <w:rsid w:val="00CD5D0D"/>
    <w:rsid w:val="00CE259F"/>
    <w:rsid w:val="00CE3214"/>
    <w:rsid w:val="00CF4EFD"/>
    <w:rsid w:val="00CF56E7"/>
    <w:rsid w:val="00CF5E7B"/>
    <w:rsid w:val="00D0037F"/>
    <w:rsid w:val="00D1307B"/>
    <w:rsid w:val="00D13486"/>
    <w:rsid w:val="00D21214"/>
    <w:rsid w:val="00D22266"/>
    <w:rsid w:val="00D22B29"/>
    <w:rsid w:val="00D32028"/>
    <w:rsid w:val="00D362C7"/>
    <w:rsid w:val="00D4026C"/>
    <w:rsid w:val="00D40886"/>
    <w:rsid w:val="00D428EB"/>
    <w:rsid w:val="00D5255C"/>
    <w:rsid w:val="00D538D6"/>
    <w:rsid w:val="00D53C65"/>
    <w:rsid w:val="00D54443"/>
    <w:rsid w:val="00D551CE"/>
    <w:rsid w:val="00D57679"/>
    <w:rsid w:val="00D60B8F"/>
    <w:rsid w:val="00D61F56"/>
    <w:rsid w:val="00D62E14"/>
    <w:rsid w:val="00D63E14"/>
    <w:rsid w:val="00D67F27"/>
    <w:rsid w:val="00D75E5F"/>
    <w:rsid w:val="00D779E7"/>
    <w:rsid w:val="00D81621"/>
    <w:rsid w:val="00D83A21"/>
    <w:rsid w:val="00D84EC8"/>
    <w:rsid w:val="00D87AF7"/>
    <w:rsid w:val="00D9417B"/>
    <w:rsid w:val="00D9451E"/>
    <w:rsid w:val="00DA0368"/>
    <w:rsid w:val="00DA15DF"/>
    <w:rsid w:val="00DA17F3"/>
    <w:rsid w:val="00DB0359"/>
    <w:rsid w:val="00DB41A3"/>
    <w:rsid w:val="00DC7003"/>
    <w:rsid w:val="00DD53F6"/>
    <w:rsid w:val="00DE18E0"/>
    <w:rsid w:val="00DE2ED3"/>
    <w:rsid w:val="00DE3205"/>
    <w:rsid w:val="00DE612A"/>
    <w:rsid w:val="00DE6AF6"/>
    <w:rsid w:val="00DE74CB"/>
    <w:rsid w:val="00DF3F7B"/>
    <w:rsid w:val="00E0157E"/>
    <w:rsid w:val="00E04D9E"/>
    <w:rsid w:val="00E04DC3"/>
    <w:rsid w:val="00E05597"/>
    <w:rsid w:val="00E06AA9"/>
    <w:rsid w:val="00E10504"/>
    <w:rsid w:val="00E10E6E"/>
    <w:rsid w:val="00E110FE"/>
    <w:rsid w:val="00E13758"/>
    <w:rsid w:val="00E178F2"/>
    <w:rsid w:val="00E2656D"/>
    <w:rsid w:val="00E26BDD"/>
    <w:rsid w:val="00E3030F"/>
    <w:rsid w:val="00E32488"/>
    <w:rsid w:val="00E3285C"/>
    <w:rsid w:val="00E3386C"/>
    <w:rsid w:val="00E33B8B"/>
    <w:rsid w:val="00E4130F"/>
    <w:rsid w:val="00E445AF"/>
    <w:rsid w:val="00E504E2"/>
    <w:rsid w:val="00E51100"/>
    <w:rsid w:val="00E55A6C"/>
    <w:rsid w:val="00E56DF9"/>
    <w:rsid w:val="00E576B6"/>
    <w:rsid w:val="00E64C2B"/>
    <w:rsid w:val="00E664B3"/>
    <w:rsid w:val="00E70AFA"/>
    <w:rsid w:val="00E71F5C"/>
    <w:rsid w:val="00E722F1"/>
    <w:rsid w:val="00E8182C"/>
    <w:rsid w:val="00E83E12"/>
    <w:rsid w:val="00E8439C"/>
    <w:rsid w:val="00E865B3"/>
    <w:rsid w:val="00E86627"/>
    <w:rsid w:val="00E86A70"/>
    <w:rsid w:val="00E90BF2"/>
    <w:rsid w:val="00E93ABD"/>
    <w:rsid w:val="00EA0B3E"/>
    <w:rsid w:val="00EA0B98"/>
    <w:rsid w:val="00EA16BF"/>
    <w:rsid w:val="00EA3E3B"/>
    <w:rsid w:val="00EA57E0"/>
    <w:rsid w:val="00EB3D0F"/>
    <w:rsid w:val="00EC1149"/>
    <w:rsid w:val="00EC2060"/>
    <w:rsid w:val="00EC36E3"/>
    <w:rsid w:val="00EC3A9C"/>
    <w:rsid w:val="00EC4E86"/>
    <w:rsid w:val="00EC6EB1"/>
    <w:rsid w:val="00EC7B51"/>
    <w:rsid w:val="00ED1797"/>
    <w:rsid w:val="00ED1D93"/>
    <w:rsid w:val="00ED27DE"/>
    <w:rsid w:val="00EE0D9F"/>
    <w:rsid w:val="00EE4EB3"/>
    <w:rsid w:val="00EF3ED0"/>
    <w:rsid w:val="00F00947"/>
    <w:rsid w:val="00F02B70"/>
    <w:rsid w:val="00F04774"/>
    <w:rsid w:val="00F109FE"/>
    <w:rsid w:val="00F11585"/>
    <w:rsid w:val="00F1598D"/>
    <w:rsid w:val="00F16249"/>
    <w:rsid w:val="00F17302"/>
    <w:rsid w:val="00F20271"/>
    <w:rsid w:val="00F23578"/>
    <w:rsid w:val="00F25000"/>
    <w:rsid w:val="00F42B09"/>
    <w:rsid w:val="00F45B2C"/>
    <w:rsid w:val="00F4770F"/>
    <w:rsid w:val="00F54FEF"/>
    <w:rsid w:val="00F55B9B"/>
    <w:rsid w:val="00F66B96"/>
    <w:rsid w:val="00F66D9C"/>
    <w:rsid w:val="00F75E8F"/>
    <w:rsid w:val="00F80462"/>
    <w:rsid w:val="00F8448C"/>
    <w:rsid w:val="00F870BD"/>
    <w:rsid w:val="00F91E87"/>
    <w:rsid w:val="00F957F9"/>
    <w:rsid w:val="00F966F4"/>
    <w:rsid w:val="00FA13BD"/>
    <w:rsid w:val="00FA34B4"/>
    <w:rsid w:val="00FA3F3E"/>
    <w:rsid w:val="00FA4857"/>
    <w:rsid w:val="00FB1380"/>
    <w:rsid w:val="00FB4EB8"/>
    <w:rsid w:val="00FB7896"/>
    <w:rsid w:val="00FC6141"/>
    <w:rsid w:val="00FD77B9"/>
    <w:rsid w:val="00FE04C8"/>
    <w:rsid w:val="00FE32E4"/>
    <w:rsid w:val="00FE545A"/>
    <w:rsid w:val="00FE655E"/>
    <w:rsid w:val="00FF1FF1"/>
    <w:rsid w:val="00FF2E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mk-MK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style="mso-position-horizontal:center;mso-position-horizontal-relative:page;mso-position-vertical:bottom;mso-position-vertical-relative:page" o:allowincell="f" fill="f" fillcolor="white" stroke="f">
      <v:fill color="white" on="f"/>
      <v:stroke on="f"/>
    </o:shapedefaults>
    <o:shapelayout v:ext="edit">
      <o:idmap v:ext="edit" data="2"/>
    </o:shapelayout>
  </w:shapeDefaults>
  <w:decimalSymbol w:val=","/>
  <w:listSeparator w:val=";"/>
  <w14:docId w14:val="4950D2EB"/>
  <w15:chartTrackingRefBased/>
  <w15:docId w15:val="{6588B8C2-FE57-45CD-98FF-30845EA572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StobiSerif Regular" w:eastAsia="Calibri" w:hAnsi="StobiSerif Regular" w:cs="Arial"/>
        <w:lang w:val="mk-MK" w:eastAsia="mk-MK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B4EB8"/>
    <w:rPr>
      <w:color w:val="000000"/>
      <w:sz w:val="16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0534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05345"/>
  </w:style>
  <w:style w:type="paragraph" w:styleId="Footer">
    <w:name w:val="footer"/>
    <w:basedOn w:val="Normal"/>
    <w:link w:val="FooterChar"/>
    <w:uiPriority w:val="99"/>
    <w:unhideWhenUsed/>
    <w:rsid w:val="0080534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05345"/>
  </w:style>
  <w:style w:type="paragraph" w:customStyle="1" w:styleId="UJPtekst">
    <w:name w:val="UJP tekst"/>
    <w:basedOn w:val="Normal"/>
    <w:link w:val="UJPtekstChar"/>
    <w:rsid w:val="00761DC7"/>
    <w:rPr>
      <w:rFonts w:eastAsia="Times New Roman"/>
      <w:noProof/>
      <w:sz w:val="20"/>
      <w:szCs w:val="18"/>
    </w:rPr>
  </w:style>
  <w:style w:type="character" w:styleId="Hyperlink">
    <w:name w:val="Hyperlink"/>
    <w:uiPriority w:val="99"/>
    <w:unhideWhenUsed/>
    <w:rsid w:val="00551E6A"/>
    <w:rPr>
      <w:color w:val="0000FF"/>
      <w:u w:val="single"/>
    </w:rPr>
  </w:style>
  <w:style w:type="character" w:styleId="FollowedHyperlink">
    <w:name w:val="FollowedHyperlink"/>
    <w:uiPriority w:val="99"/>
    <w:semiHidden/>
    <w:unhideWhenUsed/>
    <w:rsid w:val="0097743C"/>
    <w:rPr>
      <w:color w:val="800080"/>
      <w:u w:val="single"/>
    </w:rPr>
  </w:style>
  <w:style w:type="paragraph" w:customStyle="1" w:styleId="UJPsifra">
    <w:name w:val="UJP sifra"/>
    <w:basedOn w:val="UJPDo"/>
    <w:link w:val="UJPsifraChar"/>
    <w:autoRedefine/>
    <w:rsid w:val="00321875"/>
    <w:rPr>
      <w:caps/>
      <w:color w:val="auto"/>
    </w:rPr>
  </w:style>
  <w:style w:type="paragraph" w:customStyle="1" w:styleId="UJPDo">
    <w:name w:val="UJP Do:"/>
    <w:basedOn w:val="UJPtekst"/>
    <w:link w:val="UJPDoChar"/>
    <w:rsid w:val="00326856"/>
    <w:rPr>
      <w:sz w:val="16"/>
      <w:szCs w:val="16"/>
    </w:rPr>
  </w:style>
  <w:style w:type="character" w:customStyle="1" w:styleId="UJPsifraChar">
    <w:name w:val="UJP sifra Char"/>
    <w:link w:val="UJPsifra"/>
    <w:rsid w:val="00321875"/>
    <w:rPr>
      <w:rFonts w:eastAsia="Times New Roman"/>
      <w:caps/>
      <w:noProof/>
      <w:sz w:val="16"/>
      <w:szCs w:val="16"/>
      <w:lang w:val="mk-MK"/>
    </w:rPr>
  </w:style>
  <w:style w:type="paragraph" w:customStyle="1" w:styleId="UJPpotpisnik">
    <w:name w:val="UJP potpisnik"/>
    <w:basedOn w:val="UJPtekst"/>
    <w:next w:val="UJPtekst"/>
    <w:link w:val="UJPpotpisnikChar"/>
    <w:rsid w:val="00A219D9"/>
    <w:pPr>
      <w:tabs>
        <w:tab w:val="center" w:pos="7797"/>
      </w:tabs>
      <w:jc w:val="center"/>
    </w:pPr>
    <w:rPr>
      <w:szCs w:val="20"/>
    </w:rPr>
  </w:style>
  <w:style w:type="character" w:customStyle="1" w:styleId="UJPtekstChar">
    <w:name w:val="UJP tekst Char"/>
    <w:link w:val="UJPtekst"/>
    <w:rsid w:val="00326856"/>
    <w:rPr>
      <w:rFonts w:ascii="StobiSerif Regular" w:eastAsia="Times New Roman" w:hAnsi="StobiSerif Regular" w:cs="Arial"/>
      <w:noProof/>
      <w:color w:val="000000"/>
      <w:szCs w:val="18"/>
      <w:lang w:val="mk-MK"/>
    </w:rPr>
  </w:style>
  <w:style w:type="character" w:customStyle="1" w:styleId="UJPDoChar">
    <w:name w:val="UJP Do: Char"/>
    <w:link w:val="UJPDo"/>
    <w:rsid w:val="00326856"/>
    <w:rPr>
      <w:rFonts w:ascii="StobiSerif Regular" w:eastAsia="Times New Roman" w:hAnsi="StobiSerif Regular" w:cs="Arial"/>
      <w:noProof/>
      <w:color w:val="000000"/>
      <w:sz w:val="16"/>
      <w:szCs w:val="16"/>
      <w:lang w:val="mk-MK"/>
    </w:rPr>
  </w:style>
  <w:style w:type="character" w:customStyle="1" w:styleId="UJPpotpisnikChar">
    <w:name w:val="UJP potpisnik Char"/>
    <w:link w:val="UJPpotpisnik"/>
    <w:rsid w:val="00A219D9"/>
    <w:rPr>
      <w:rFonts w:ascii="StobiSerif Regular" w:eastAsia="Times New Roman" w:hAnsi="StobiSerif Regular" w:cs="Arial"/>
      <w:noProof/>
      <w:color w:val="000000"/>
      <w:szCs w:val="18"/>
      <w:lang w:val="mk-MK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AE2D87"/>
    <w:pPr>
      <w:spacing w:after="120" w:line="480" w:lineRule="auto"/>
    </w:pPr>
  </w:style>
  <w:style w:type="character" w:customStyle="1" w:styleId="BodyText2Char">
    <w:name w:val="Body Text 2 Char"/>
    <w:link w:val="BodyText2"/>
    <w:uiPriority w:val="99"/>
    <w:semiHidden/>
    <w:rsid w:val="00AE2D87"/>
    <w:rPr>
      <w:color w:val="000000"/>
      <w:sz w:val="16"/>
      <w:szCs w:val="22"/>
      <w:lang w:val="mk-MK"/>
    </w:rPr>
  </w:style>
  <w:style w:type="paragraph" w:customStyle="1" w:styleId="ResenieDo">
    <w:name w:val="Resenie Do:"/>
    <w:link w:val="ResenieDoChar"/>
    <w:qFormat/>
    <w:rsid w:val="00321875"/>
    <w:rPr>
      <w:rFonts w:eastAsia="Times New Roman"/>
      <w:noProof/>
      <w:color w:val="000000"/>
      <w:sz w:val="16"/>
      <w:szCs w:val="16"/>
      <w:lang w:eastAsia="en-US"/>
    </w:rPr>
  </w:style>
  <w:style w:type="paragraph" w:customStyle="1" w:styleId="Resenietekst">
    <w:name w:val="Resenie tekst"/>
    <w:link w:val="ResenietekstChar"/>
    <w:qFormat/>
    <w:rsid w:val="00321875"/>
    <w:rPr>
      <w:rFonts w:eastAsia="Times New Roman"/>
      <w:sz w:val="16"/>
      <w:szCs w:val="16"/>
      <w:lang w:eastAsia="en-US"/>
    </w:rPr>
  </w:style>
  <w:style w:type="character" w:customStyle="1" w:styleId="ResenieDoChar">
    <w:name w:val="Resenie Do: Char"/>
    <w:link w:val="ResenieDo"/>
    <w:rsid w:val="00321875"/>
    <w:rPr>
      <w:rFonts w:eastAsia="Times New Roman"/>
      <w:noProof/>
      <w:color w:val="000000"/>
      <w:sz w:val="16"/>
      <w:szCs w:val="16"/>
      <w:lang w:val="mk-MK" w:eastAsia="en-US" w:bidi="ar-SA"/>
    </w:rPr>
  </w:style>
  <w:style w:type="paragraph" w:customStyle="1" w:styleId="Resenienaslov">
    <w:name w:val="Resenie naslov"/>
    <w:link w:val="ResenienaslovChar"/>
    <w:qFormat/>
    <w:rsid w:val="00EC6EB1"/>
    <w:pPr>
      <w:jc w:val="center"/>
    </w:pPr>
    <w:rPr>
      <w:rFonts w:ascii="StobiSerif Bold" w:eastAsia="Times New Roman" w:hAnsi="StobiSerif Bold"/>
      <w:lang w:eastAsia="en-US"/>
    </w:rPr>
  </w:style>
  <w:style w:type="character" w:customStyle="1" w:styleId="ResenietekstChar">
    <w:name w:val="Resenie tekst Char"/>
    <w:link w:val="Resenietekst"/>
    <w:rsid w:val="00321875"/>
    <w:rPr>
      <w:rFonts w:eastAsia="Times New Roman"/>
      <w:sz w:val="16"/>
      <w:szCs w:val="16"/>
      <w:lang w:val="mk-MK" w:eastAsia="en-US" w:bidi="ar-SA"/>
    </w:rPr>
  </w:style>
  <w:style w:type="paragraph" w:customStyle="1" w:styleId="Resenieobrazlozenie">
    <w:name w:val="Resenie obrazlozenie"/>
    <w:basedOn w:val="Resenietekst"/>
    <w:link w:val="ResenieobrazlozenieChar"/>
    <w:qFormat/>
    <w:rsid w:val="00321875"/>
    <w:pPr>
      <w:jc w:val="center"/>
    </w:pPr>
  </w:style>
  <w:style w:type="character" w:customStyle="1" w:styleId="ResenienaslovChar">
    <w:name w:val="Resenie naslov Char"/>
    <w:link w:val="Resenienaslov"/>
    <w:rsid w:val="00EC6EB1"/>
    <w:rPr>
      <w:rFonts w:ascii="StobiSerif Bold" w:eastAsia="Times New Roman" w:hAnsi="StobiSerif Bold"/>
      <w:lang w:val="mk-MK" w:eastAsia="en-US" w:bidi="ar-SA"/>
    </w:rPr>
  </w:style>
  <w:style w:type="paragraph" w:customStyle="1" w:styleId="Resenieizrabotil">
    <w:name w:val="Resenie izrabotil"/>
    <w:basedOn w:val="ResenieDo"/>
    <w:link w:val="ResenieizrabotilChar"/>
    <w:qFormat/>
    <w:rsid w:val="00321875"/>
  </w:style>
  <w:style w:type="character" w:customStyle="1" w:styleId="ResenieobrazlozenieChar">
    <w:name w:val="Resenie obrazlozenie Char"/>
    <w:link w:val="Resenieobrazlozenie"/>
    <w:rsid w:val="00321875"/>
    <w:rPr>
      <w:rFonts w:eastAsia="Times New Roman"/>
      <w:sz w:val="16"/>
      <w:szCs w:val="16"/>
      <w:lang w:val="mk-MK" w:eastAsia="en-US" w:bidi="ar-SA"/>
    </w:rPr>
  </w:style>
  <w:style w:type="paragraph" w:customStyle="1" w:styleId="Reseniepotpisnik">
    <w:name w:val="Resenie potpisnik"/>
    <w:link w:val="ReseniepotpisnikChar"/>
    <w:qFormat/>
    <w:rsid w:val="009B1797"/>
    <w:pPr>
      <w:jc w:val="center"/>
    </w:pPr>
    <w:rPr>
      <w:rFonts w:eastAsia="Times New Roman"/>
      <w:noProof/>
      <w:sz w:val="16"/>
      <w:szCs w:val="16"/>
      <w:lang w:val="en-US" w:eastAsia="en-US"/>
    </w:rPr>
  </w:style>
  <w:style w:type="character" w:customStyle="1" w:styleId="ResenieizrabotilChar">
    <w:name w:val="Resenie izrabotil Char"/>
    <w:link w:val="Resenieizrabotil"/>
    <w:rsid w:val="00321875"/>
    <w:rPr>
      <w:rFonts w:eastAsia="Times New Roman"/>
      <w:noProof/>
      <w:color w:val="000000"/>
      <w:sz w:val="16"/>
      <w:szCs w:val="16"/>
      <w:lang w:val="mk-MK" w:eastAsia="en-US" w:bidi="ar-SA"/>
    </w:rPr>
  </w:style>
  <w:style w:type="paragraph" w:customStyle="1" w:styleId="Reseniepecat">
    <w:name w:val="Resenie pecat"/>
    <w:basedOn w:val="UJPpotpisnik"/>
    <w:link w:val="ReseniepecatChar"/>
    <w:qFormat/>
    <w:rsid w:val="00321875"/>
    <w:pPr>
      <w:jc w:val="right"/>
    </w:pPr>
    <w:rPr>
      <w:color w:val="FF0000"/>
      <w:sz w:val="16"/>
      <w:szCs w:val="16"/>
    </w:rPr>
  </w:style>
  <w:style w:type="character" w:customStyle="1" w:styleId="ReseniepotpisnikChar">
    <w:name w:val="Resenie potpisnik Char"/>
    <w:link w:val="Reseniepotpisnik"/>
    <w:rsid w:val="009B1797"/>
    <w:rPr>
      <w:rFonts w:eastAsia="Times New Roman"/>
      <w:noProof/>
      <w:sz w:val="16"/>
      <w:szCs w:val="16"/>
      <w:lang w:val="en-US" w:eastAsia="en-US" w:bidi="ar-SA"/>
    </w:rPr>
  </w:style>
  <w:style w:type="paragraph" w:customStyle="1" w:styleId="Reseniekratenka">
    <w:name w:val="Resenie kratenka"/>
    <w:link w:val="ReseniekratenkaChar"/>
    <w:qFormat/>
    <w:rsid w:val="009B1797"/>
    <w:pPr>
      <w:jc w:val="right"/>
    </w:pPr>
    <w:rPr>
      <w:rFonts w:eastAsia="Times New Roman"/>
      <w:caps/>
      <w:noProof/>
      <w:sz w:val="16"/>
      <w:szCs w:val="16"/>
      <w:lang w:eastAsia="en-US"/>
    </w:rPr>
  </w:style>
  <w:style w:type="character" w:customStyle="1" w:styleId="ReseniepecatChar">
    <w:name w:val="Resenie pecat Char"/>
    <w:link w:val="Reseniepecat"/>
    <w:rsid w:val="00321875"/>
    <w:rPr>
      <w:rFonts w:ascii="StobiSerif Regular" w:eastAsia="Times New Roman" w:hAnsi="StobiSerif Regular" w:cs="Arial"/>
      <w:noProof/>
      <w:color w:val="FF0000"/>
      <w:sz w:val="16"/>
      <w:szCs w:val="16"/>
      <w:lang w:val="mk-MK"/>
    </w:rPr>
  </w:style>
  <w:style w:type="table" w:styleId="TableGrid">
    <w:name w:val="Table Grid"/>
    <w:basedOn w:val="TableNormal"/>
    <w:uiPriority w:val="59"/>
    <w:rsid w:val="0097300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ReseniekratenkaChar">
    <w:name w:val="Resenie kratenka Char"/>
    <w:link w:val="Reseniekratenka"/>
    <w:rsid w:val="009B1797"/>
    <w:rPr>
      <w:rFonts w:eastAsia="Times New Roman"/>
      <w:caps/>
      <w:noProof/>
      <w:sz w:val="16"/>
      <w:szCs w:val="16"/>
      <w:lang w:val="mk-MK" w:eastAsia="en-US" w:bidi="ar-SA"/>
    </w:rPr>
  </w:style>
  <w:style w:type="paragraph" w:styleId="BodyText">
    <w:name w:val="Body Text"/>
    <w:basedOn w:val="Normal"/>
    <w:link w:val="BodyTextChar"/>
    <w:rsid w:val="00885885"/>
    <w:pPr>
      <w:spacing w:after="120"/>
    </w:pPr>
    <w:rPr>
      <w:rFonts w:ascii="Arial" w:eastAsia="Times New Roman" w:hAnsi="Arial" w:cs="Times New Roman"/>
      <w:color w:val="auto"/>
      <w:szCs w:val="16"/>
      <w:lang w:val="x-none"/>
    </w:rPr>
  </w:style>
  <w:style w:type="character" w:customStyle="1" w:styleId="BodyTextChar">
    <w:name w:val="Body Text Char"/>
    <w:link w:val="BodyText"/>
    <w:rsid w:val="00885885"/>
    <w:rPr>
      <w:rFonts w:ascii="Arial" w:eastAsia="Times New Roman" w:hAnsi="Arial" w:cs="Times New Roman"/>
      <w:sz w:val="16"/>
      <w:szCs w:val="16"/>
      <w:lang w:val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42171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417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520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10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28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90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865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163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29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738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21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553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ragica.nikoloska\Downloads\PP_(1)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05FAADB-0B09-4983-874D-BE53FFCB5B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PP_(1)</Template>
  <TotalTime>1</TotalTime>
  <Pages>1</Pages>
  <Words>230</Words>
  <Characters>1315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UJP</Company>
  <LinksUpToDate>false</LinksUpToDate>
  <CharactersWithSpaces>1542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Драгица Николоска</dc:creator>
  <cp:keywords/>
  <cp:lastModifiedBy>Драгица Николоска</cp:lastModifiedBy>
  <cp:revision>2</cp:revision>
  <cp:lastPrinted>2012-12-06T08:01:00Z</cp:lastPrinted>
  <dcterms:created xsi:type="dcterms:W3CDTF">2025-09-11T05:55:00Z</dcterms:created>
  <dcterms:modified xsi:type="dcterms:W3CDTF">2025-09-11T05:56:00Z</dcterms:modified>
</cp:coreProperties>
</file>